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4C5" w:rsidRPr="005E1932" w:rsidRDefault="005B14C5">
      <w:pPr>
        <w:pStyle w:val="20"/>
        <w:shd w:val="clear" w:color="auto" w:fill="auto"/>
        <w:spacing w:line="240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Замимаи 1</w:t>
      </w:r>
    </w:p>
    <w:p w:rsidR="005B14C5" w:rsidRPr="005E1932" w:rsidRDefault="005B14C5">
      <w:pPr>
        <w:pStyle w:val="20"/>
        <w:shd w:val="clear" w:color="auto" w:fill="auto"/>
        <w:ind w:firstLine="20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 Созишнома оид ба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фаъолияти муштараки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 иштирокчии 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</w:p>
    <w:p w:rsidR="005B14C5" w:rsidRPr="005E1932" w:rsidRDefault="005B14C5">
      <w:pPr>
        <w:pStyle w:val="20"/>
        <w:shd w:val="clear" w:color="auto" w:fill="auto"/>
        <w:spacing w:after="540"/>
        <w:ind w:firstLine="20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аз 2 ноябри соли 2018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0"/>
        <w:jc w:val="center"/>
        <w:rPr>
          <w:rFonts w:ascii="Times New Roman Tj" w:hAnsi="Times New Roman Tj"/>
        </w:rPr>
      </w:pPr>
      <w:r w:rsidRPr="005E1932">
        <w:rPr>
          <w:rFonts w:ascii="Times New Roman Tj" w:hAnsi="Times New Roman Tj"/>
          <w:b/>
          <w:bCs/>
        </w:rPr>
        <w:t>НИЗОМНОМАИ</w:t>
      </w:r>
    </w:p>
    <w:p w:rsidR="005B14C5" w:rsidRPr="005E1932" w:rsidRDefault="005B14C5">
      <w:pPr>
        <w:pStyle w:val="1"/>
        <w:shd w:val="clear" w:color="auto" w:fill="auto"/>
        <w:spacing w:after="220" w:line="259" w:lineRule="auto"/>
        <w:ind w:firstLine="0"/>
        <w:jc w:val="center"/>
        <w:rPr>
          <w:rFonts w:ascii="Times New Roman Tj" w:hAnsi="Times New Roman Tj"/>
        </w:rPr>
      </w:pPr>
      <w:r w:rsidRPr="005E1932">
        <w:rPr>
          <w:rFonts w:ascii="Times New Roman Tj" w:hAnsi="Times New Roman Tj"/>
          <w:b/>
          <w:bCs/>
        </w:rPr>
        <w:t>Ш</w:t>
      </w:r>
      <w:r w:rsidRPr="005E1932">
        <w:rPr>
          <w:rFonts w:ascii="Palatino Linotype" w:hAnsi="Palatino Linotype" w:cs="Palatino Linotype"/>
          <w:b/>
          <w:bCs/>
        </w:rPr>
        <w:t>ӯ</w:t>
      </w:r>
      <w:r w:rsidRPr="005E1932">
        <w:rPr>
          <w:rFonts w:ascii="Times New Roman Tj" w:hAnsi="Times New Roman Tj" w:cs="Times New Roman Tj"/>
          <w:b/>
          <w:bCs/>
        </w:rPr>
        <w:t>рои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байнидавлат</w:t>
      </w:r>
      <w:r w:rsidRPr="005E1932">
        <w:rPr>
          <w:rFonts w:ascii="Palatino Linotype" w:hAnsi="Palatino Linotype" w:cs="Palatino Linotype"/>
          <w:b/>
          <w:bCs/>
        </w:rPr>
        <w:t>ӣ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оид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ба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кай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он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377"/>
        </w:tabs>
        <w:spacing w:line="259" w:lineRule="auto"/>
        <w:rPr>
          <w:rFonts w:ascii="Times New Roman Tj" w:hAnsi="Times New Roman Tj"/>
        </w:rPr>
      </w:pPr>
      <w:bookmarkStart w:id="0" w:name="bookmark0"/>
      <w:bookmarkStart w:id="1" w:name="bookmark1"/>
      <w:r w:rsidRPr="005E1932">
        <w:rPr>
          <w:rFonts w:ascii="Times New Roman Tj" w:hAnsi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умум</w:t>
      </w:r>
      <w:r w:rsidRPr="005E1932">
        <w:rPr>
          <w:rFonts w:ascii="Palatino Linotype" w:hAnsi="Palatino Linotype" w:cs="Palatino Linotype"/>
        </w:rPr>
        <w:t>ӣ</w:t>
      </w:r>
      <w:bookmarkEnd w:id="0"/>
      <w:bookmarkEnd w:id="1"/>
    </w:p>
    <w:p w:rsidR="005B14C5" w:rsidRPr="005E1932" w:rsidRDefault="005B14C5">
      <w:pPr>
        <w:pStyle w:val="1"/>
        <w:numPr>
          <w:ilvl w:val="0"/>
          <w:numId w:val="2"/>
        </w:numPr>
        <w:shd w:val="clear" w:color="auto" w:fill="auto"/>
        <w:tabs>
          <w:tab w:val="left" w:pos="128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рушди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 дар 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амо</w:t>
      </w:r>
      <w:r w:rsidRPr="005E1932">
        <w:t>ҳ</w:t>
      </w:r>
      <w:r w:rsidRPr="005E1932">
        <w:rPr>
          <w:rFonts w:ascii="Times New Roman Tj" w:hAnsi="Times New Roman Tj" w:cs="Times New Roman Tj"/>
        </w:rPr>
        <w:t>ангсозии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робитаи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Созишнома дар бораи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таъсис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шудааст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"/>
        </w:numPr>
        <w:shd w:val="clear" w:color="auto" w:fill="auto"/>
        <w:tabs>
          <w:tab w:val="left" w:pos="128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авии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дар доираи 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сарони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"/>
        </w:numPr>
        <w:shd w:val="clear" w:color="auto" w:fill="auto"/>
        <w:tabs>
          <w:tab w:val="left" w:pos="1450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Оинномаи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Низомномаи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умумии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авии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Низомномаи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"/>
        </w:numPr>
        <w:shd w:val="clear" w:color="auto" w:fill="auto"/>
        <w:tabs>
          <w:tab w:val="left" w:pos="1282"/>
        </w:tabs>
        <w:spacing w:after="320"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зич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Кумитаи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43"/>
        </w:tabs>
        <w:spacing w:line="259" w:lineRule="auto"/>
        <w:rPr>
          <w:rFonts w:ascii="Times New Roman Tj" w:hAnsi="Times New Roman Tj"/>
        </w:rPr>
      </w:pPr>
      <w:bookmarkStart w:id="2" w:name="bookmark2"/>
      <w:bookmarkStart w:id="3" w:name="bookmark3"/>
      <w:r w:rsidRPr="005E1932">
        <w:rPr>
          <w:rFonts w:ascii="Times New Roman Tj" w:hAnsi="Times New Roman Tj"/>
        </w:rPr>
        <w:t>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bookmarkEnd w:id="2"/>
      <w:bookmarkEnd w:id="3"/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50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Коркарди сиёсати ягона ва муайян намудани самт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авлавиятдоштаи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самараноки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 w:cs="Times New Roman Tj"/>
        </w:rPr>
        <w:t>тисод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илми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8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Такмили заминаи шартномав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-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</w:t>
      </w:r>
      <w:r w:rsidRPr="005E1932">
        <w:rPr>
          <w:rFonts w:ascii="Times New Roman Tj" w:hAnsi="Times New Roman Tj"/>
        </w:rPr>
        <w:t>фодабарии фазои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8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Омода намудани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байнидавлатии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осоишта, ки баррасии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сарони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ИДМ-ро талаб мекунанд.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76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амо</w:t>
      </w:r>
      <w:r w:rsidRPr="005E1932">
        <w:t>ҳ</w:t>
      </w:r>
      <w:r w:rsidRPr="005E1932">
        <w:rPr>
          <w:rFonts w:ascii="Times New Roman Tj" w:hAnsi="Times New Roman Tj" w:cs="Times New Roman Tj"/>
        </w:rPr>
        <w:t>ангсозии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</w:t>
      </w:r>
      <w:r w:rsidRPr="005E1932">
        <w:rPr>
          <w:rFonts w:ascii="Times New Roman Tj" w:hAnsi="Times New Roman Tj"/>
        </w:rPr>
        <w:t>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 дар доираи 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76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Гузаронидани гуфтушунид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сат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коршиносони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и иштирокчии ИДМ оид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76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Мусоидат ба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сармоя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арз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молияв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аз манбаъ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айрибу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ет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Омода намудани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Lucida Sans Unicode" w:hAnsi="Lucida Sans Unicode" w:cs="Lucida Sans Unicode"/>
        </w:rPr>
        <w:t>ҷҷ</w:t>
      </w:r>
      <w:r w:rsidRPr="005E1932">
        <w:rPr>
          <w:rFonts w:ascii="Times New Roman Tj" w:hAnsi="Times New Roman Tj" w:cs="Times New Roman Tj"/>
        </w:rPr>
        <w:t>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авлавиятдоштаи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 дар 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76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Баррасии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 дар самт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ояндадори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276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табли</w:t>
      </w:r>
      <w:r w:rsidRPr="005E1932">
        <w:t>ғ</w:t>
      </w:r>
      <w:r w:rsidRPr="005E1932">
        <w:rPr>
          <w:rFonts w:ascii="Times New Roman Tj" w:hAnsi="Times New Roman Tj" w:cs="Times New Roman Tj"/>
        </w:rPr>
        <w:t>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нашри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нашрия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илм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таълим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айра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374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Ташкили машварат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мубодилаи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афкор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рушди илм ва технологияи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Мусоидат дар ташкили 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тайёркунии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касбии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кадр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бозом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такмили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ихтисоси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мутахассисон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дарназардошти та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рибаи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равиш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алли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ити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Мусоидат дар ташкили конференсия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илм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конгресс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симпозиум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намоишго</w:t>
      </w:r>
      <w:r w:rsidRPr="005E1932">
        <w:t>ҳҳ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дигар 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 гузаронида мешаванд.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Гузаронидани машварат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гуфтушунид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алли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t>ҳ</w:t>
      </w:r>
      <w:r w:rsidRPr="005E1932">
        <w:rPr>
          <w:rFonts w:ascii="Times New Roman Tj" w:hAnsi="Times New Roman Tj" w:cs="Times New Roman Tj"/>
        </w:rPr>
        <w:t>с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танзимкунандаи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Созишномаи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3"/>
        </w:numPr>
        <w:shd w:val="clear" w:color="auto" w:fill="auto"/>
        <w:tabs>
          <w:tab w:val="left" w:pos="143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гузошташуда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559"/>
        </w:tabs>
        <w:spacing w:after="240" w:line="240" w:lineRule="auto"/>
        <w:rPr>
          <w:rFonts w:ascii="Times New Roman Tj" w:hAnsi="Times New Roman Tj"/>
        </w:rPr>
      </w:pPr>
      <w:bookmarkStart w:id="4" w:name="bookmark4"/>
      <w:bookmarkStart w:id="5" w:name="bookmark5"/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bookmarkEnd w:id="4"/>
      <w:bookmarkEnd w:id="5"/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Барои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худ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дорад:</w:t>
      </w:r>
    </w:p>
    <w:p w:rsidR="005B14C5" w:rsidRPr="005E1932" w:rsidRDefault="005B14C5">
      <w:pPr>
        <w:pStyle w:val="1"/>
        <w:numPr>
          <w:ilvl w:val="0"/>
          <w:numId w:val="4"/>
        </w:numPr>
        <w:shd w:val="clear" w:color="auto" w:fill="auto"/>
        <w:tabs>
          <w:tab w:val="left" w:pos="128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тартиби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омода ва ба баррасии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сарварони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сарони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 w:cs="Times New Roman Tj"/>
        </w:rPr>
        <w:t>тисодии</w:t>
      </w:r>
      <w:r w:rsidRPr="005E1932">
        <w:rPr>
          <w:rFonts w:ascii="Times New Roman Tj" w:hAnsi="Times New Roman Tj"/>
        </w:rPr>
        <w:t xml:space="preserve"> ИДМ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намудани 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Lucida Sans Unicode" w:hAnsi="Lucida Sans Unicode" w:cs="Lucida Sans Unicode"/>
        </w:rPr>
        <w:t>ҷҷ</w:t>
      </w:r>
      <w:r w:rsidRPr="005E1932">
        <w:rPr>
          <w:rFonts w:ascii="Times New Roman Tj" w:hAnsi="Times New Roman Tj" w:cs="Times New Roman Tj"/>
        </w:rPr>
        <w:t>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марбут ба 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>, ки ба 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мебошанд.</w:t>
      </w:r>
    </w:p>
    <w:p w:rsidR="005B14C5" w:rsidRPr="005E1932" w:rsidRDefault="005B14C5">
      <w:pPr>
        <w:pStyle w:val="1"/>
        <w:numPr>
          <w:ilvl w:val="0"/>
          <w:numId w:val="4"/>
        </w:numPr>
        <w:shd w:val="clear" w:color="auto" w:fill="auto"/>
        <w:tabs>
          <w:tab w:val="left" w:pos="127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тартиби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арраргардида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онси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и иштирокчии ИДМ, ки барои 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авии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марбут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>ти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иттилоъ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дархост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4"/>
        </w:numPr>
        <w:shd w:val="clear" w:color="auto" w:fill="auto"/>
        <w:tabs>
          <w:tab w:val="left" w:pos="127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Дар самт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мува</w:t>
      </w:r>
      <w:r w:rsidRPr="005E1932">
        <w:t>ққ</w:t>
      </w:r>
      <w:r w:rsidRPr="005E1932">
        <w:rPr>
          <w:rFonts w:ascii="Times New Roman Tj" w:hAnsi="Times New Roman Tj" w:cs="Times New Roman Tj"/>
        </w:rPr>
        <w:t>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комиссия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гур</w:t>
      </w:r>
      <w:r w:rsidRPr="005E1932">
        <w:rPr>
          <w:rFonts w:ascii="Palatino Linotype" w:hAnsi="Palatino Linotype" w:cs="Palatino Linotype"/>
        </w:rPr>
        <w:t>ӯ</w:t>
      </w:r>
      <w:r w:rsidRPr="005E1932">
        <w:t>ҳҳ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таъсис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rPr>
          <w:rFonts w:ascii="Times New Roman Tj" w:hAnsi="Times New Roman Tj"/>
        </w:rPr>
        <w:t>и 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4"/>
        </w:numPr>
        <w:shd w:val="clear" w:color="auto" w:fill="auto"/>
        <w:tabs>
          <w:tab w:val="left" w:pos="1271"/>
        </w:tabs>
        <w:spacing w:after="340"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Низомномаи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Низомнома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ғ</w:t>
      </w:r>
      <w:r w:rsidRPr="005E1932">
        <w:rPr>
          <w:rFonts w:ascii="Times New Roman Tj" w:hAnsi="Times New Roman Tj" w:cs="Times New Roman Tj"/>
        </w:rPr>
        <w:t>йирот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540"/>
        </w:tabs>
        <w:spacing w:after="240" w:line="259" w:lineRule="auto"/>
        <w:rPr>
          <w:rFonts w:ascii="Times New Roman Tj" w:hAnsi="Times New Roman Tj"/>
        </w:rPr>
      </w:pPr>
      <w:bookmarkStart w:id="6" w:name="bookmark6"/>
      <w:bookmarkStart w:id="7" w:name="bookmark7"/>
      <w:r w:rsidRPr="005E1932">
        <w:rPr>
          <w:rFonts w:ascii="Times New Roman Tj" w:hAnsi="Times New Roman Tj"/>
        </w:rPr>
        <w:t>Тартиби ташкили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bookmarkEnd w:id="6"/>
      <w:bookmarkEnd w:id="7"/>
    </w:p>
    <w:p w:rsidR="005B14C5" w:rsidRPr="005E1932" w:rsidRDefault="005B14C5">
      <w:pPr>
        <w:pStyle w:val="1"/>
        <w:numPr>
          <w:ilvl w:val="0"/>
          <w:numId w:val="5"/>
        </w:numPr>
        <w:shd w:val="clear" w:color="auto" w:fill="auto"/>
        <w:tabs>
          <w:tab w:val="left" w:pos="127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Ба </w:t>
      </w:r>
      <w:r w:rsidRPr="005E1932">
        <w:t>ҳ</w:t>
      </w:r>
      <w:r w:rsidRPr="005E1932">
        <w:rPr>
          <w:rFonts w:ascii="Times New Roman Tj" w:hAnsi="Times New Roman Tj" w:cs="Times New Roman Tj"/>
        </w:rPr>
        <w:t>айати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дохил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</w:t>
      </w:r>
      <w:r w:rsidRPr="005E1932">
        <w:rPr>
          <w:rFonts w:ascii="Times New Roman Tj" w:hAnsi="Times New Roman Tj"/>
        </w:rPr>
        <w:t xml:space="preserve">оз дорад.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фиристодани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ивазкунандаи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шакли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5"/>
        </w:numPr>
        <w:shd w:val="clear" w:color="auto" w:fill="auto"/>
        <w:tabs>
          <w:tab w:val="left" w:pos="127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Ба </w:t>
      </w:r>
      <w:r w:rsidRPr="005E1932">
        <w:t>ҳ</w:t>
      </w:r>
      <w:r w:rsidRPr="005E1932">
        <w:rPr>
          <w:rFonts w:ascii="Times New Roman Tj" w:hAnsi="Times New Roman Tj" w:cs="Times New Roman Tj"/>
        </w:rPr>
        <w:t>айати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машварат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котиботи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Кумитаи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дохил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5"/>
        </w:numPr>
        <w:shd w:val="clear" w:color="auto" w:fill="auto"/>
        <w:tabs>
          <w:tab w:val="left" w:pos="127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Раисии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давлатњои иштирокчии ИДМ дар шахсияти намояндаи он, бо тартиби алифбои русии номи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150BFA">
        <w:rPr>
          <w:rFonts w:ascii="Times New Roman Tj" w:hAnsi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мегардад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чун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бештар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нагардад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Раисони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минбаъдаи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амраисони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after="340"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мува</w:t>
      </w:r>
      <w:r w:rsidRPr="005E1932">
        <w:t>ққ</w:t>
      </w:r>
      <w:r w:rsidRPr="005E1932">
        <w:rPr>
          <w:rFonts w:ascii="Times New Roman Tj" w:hAnsi="Times New Roman Tj" w:cs="Times New Roman Tj"/>
        </w:rPr>
        <w:t>атан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Раиси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у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зиммаи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амраисон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гузошта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491"/>
        </w:tabs>
        <w:spacing w:after="240" w:line="259" w:lineRule="auto"/>
        <w:rPr>
          <w:rFonts w:ascii="Times New Roman Tj" w:hAnsi="Times New Roman Tj"/>
        </w:rPr>
      </w:pPr>
      <w:bookmarkStart w:id="8" w:name="bookmark8"/>
      <w:bookmarkStart w:id="9" w:name="bookmark9"/>
      <w:r w:rsidRPr="005E1932">
        <w:rPr>
          <w:rFonts w:ascii="Times New Roman Tj" w:hAnsi="Times New Roman Tj"/>
        </w:rPr>
        <w:t>Ташкили кор</w:t>
      </w:r>
      <w:bookmarkEnd w:id="8"/>
      <w:bookmarkEnd w:id="9"/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1"/>
        </w:tabs>
        <w:spacing w:after="120"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камтар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маротиба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баргузор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айринавбат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даъват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айринавбатии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метавонанд бо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баргузор гарданд, агар ин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аксарияти 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ёбад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3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комил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</w:t>
      </w:r>
      <w:r w:rsidRPr="005E1932">
        <w:rPr>
          <w:rFonts w:ascii="Times New Roman Tj" w:hAnsi="Times New Roman Tj"/>
        </w:rPr>
        <w:t xml:space="preserve">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камтар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ду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иссаи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Макони баргузории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муайян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солона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, ташкил менамояд ва инчунин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Кумитаи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Бо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айси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нозирон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нестанд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</w:t>
      </w:r>
      <w:r w:rsidRPr="005E1932">
        <w:rPr>
          <w:rFonts w:ascii="Times New Roman Tj" w:hAnsi="Times New Roman Tj"/>
        </w:rPr>
        <w:t>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7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Lucida Sans Unicode" w:hAnsi="Lucida Sans Unicode" w:cs="Lucida Sans Unicode"/>
        </w:rPr>
        <w:t>ҷҷ</w:t>
      </w:r>
      <w:r w:rsidRPr="005E1932">
        <w:rPr>
          <w:rFonts w:ascii="Times New Roman Tj" w:hAnsi="Times New Roman Tj" w:cs="Times New Roman Tj"/>
        </w:rPr>
        <w:t>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илмию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 w:cs="Times New Roman Tj"/>
        </w:rPr>
        <w:t>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конструктор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та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рибав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ризоияти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умум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Узви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гузорад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абулкардаи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</w:t>
      </w:r>
      <w:r w:rsidRPr="005E1932">
        <w:rPr>
          <w:rFonts w:ascii="Times New Roman Tj" w:hAnsi="Times New Roman Tj"/>
        </w:rPr>
        <w:t>ъалаи мушаххас беэътибории худро из</w:t>
      </w:r>
      <w:r w:rsidRPr="005E1932">
        <w:t>ҳ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набояд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монеа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баромада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роз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нестанд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фикри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махсуси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баён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протоколи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инъикос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меёбад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9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бевосита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150BFA">
        <w:rPr>
          <w:rFonts w:ascii="Times New Roman Tj" w:hAnsi="Times New Roman Tj" w:cs="Times New Roman Tj"/>
        </w:rPr>
        <w:t xml:space="preserve">давлатњои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наметавонанд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28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Раиси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якуми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интихоб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Раис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онро</w:t>
      </w:r>
      <w:r w:rsidRPr="005E1932">
        <w:rPr>
          <w:rFonts w:ascii="Times New Roman Tj" w:hAnsi="Times New Roman Tj"/>
        </w:rPr>
        <w:t xml:space="preserve"> 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Регламентро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38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раиси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имзо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502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Регламент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кардаи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38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Мавод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навбатии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дертар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30 </w:t>
      </w:r>
      <w:r w:rsidRPr="005E1932">
        <w:rPr>
          <w:rFonts w:ascii="Times New Roman Tj" w:hAnsi="Times New Roman Tj" w:cs="Times New Roman Tj"/>
        </w:rPr>
        <w:t>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з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Times New Roman Tj" w:hAnsi="Times New Roman Tj"/>
        </w:rPr>
        <w:t xml:space="preserve"> аз баргузории он фиристода мешаванд.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388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Таъминоти ташкил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котиботи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441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котиботи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ба зиммаи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дахлдори давлати Тарафе вогузор карда мешаванд, ки намояндаи он раисии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роро</w:t>
      </w:r>
      <w:r w:rsidRPr="005E1932">
        <w:rPr>
          <w:rFonts w:ascii="Times New Roman Tj" w:hAnsi="Times New Roman Tj"/>
        </w:rPr>
        <w:t xml:space="preserve"> 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бо во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иди</w:t>
      </w:r>
      <w:r w:rsidRPr="005E1932">
        <w:rPr>
          <w:rFonts w:ascii="Times New Roman Tj" w:hAnsi="Times New Roman Tj"/>
        </w:rPr>
        <w:t xml:space="preserve"> сохтории Кумитаи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ИДМ ба зимма дорад.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бари</w:t>
      </w:r>
      <w:r w:rsidRPr="005E1932">
        <w:rPr>
          <w:rFonts w:ascii="Times New Roman Tj" w:hAnsi="Times New Roman Tj"/>
        </w:rPr>
        <w:t xml:space="preserve"> Котиботи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намояндаи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дахлдори давлатии кишваре мебошад, ки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раис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мекунад ва муовини 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бари</w:t>
      </w:r>
      <w:r w:rsidRPr="005E1932">
        <w:rPr>
          <w:rFonts w:ascii="Times New Roman Tj" w:hAnsi="Times New Roman Tj"/>
        </w:rPr>
        <w:t xml:space="preserve"> котибот намояндаи Кумитаи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роияи</w:t>
      </w:r>
      <w:r w:rsidRPr="005E1932">
        <w:rPr>
          <w:rFonts w:ascii="Times New Roman Tj" w:hAnsi="Times New Roman Tj"/>
        </w:rPr>
        <w:t xml:space="preserve"> ИДМ мебошад.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407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Lucida Sans Unicode" w:hAnsi="Lucida Sans Unicode" w:cs="Lucida Sans Unicode"/>
        </w:rPr>
        <w:t>ҷҷ</w:t>
      </w:r>
      <w:r w:rsidRPr="005E1932">
        <w:rPr>
          <w:rFonts w:ascii="Times New Roman Tj" w:hAnsi="Times New Roman Tj" w:cs="Times New Roman Tj"/>
        </w:rPr>
        <w:t>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дар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ду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афта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узви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фиристода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6"/>
        </w:numPr>
        <w:shd w:val="clear" w:color="auto" w:fill="auto"/>
        <w:tabs>
          <w:tab w:val="left" w:pos="1412"/>
        </w:tabs>
        <w:spacing w:after="340"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Забони кории 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забони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рус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аст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numPr>
          <w:ilvl w:val="0"/>
          <w:numId w:val="1"/>
        </w:numPr>
        <w:shd w:val="clear" w:color="auto" w:fill="auto"/>
        <w:tabs>
          <w:tab w:val="left" w:pos="553"/>
        </w:tabs>
        <w:spacing w:line="259" w:lineRule="auto"/>
        <w:rPr>
          <w:rFonts w:ascii="Times New Roman Tj" w:hAnsi="Times New Roman Tj"/>
        </w:rPr>
      </w:pPr>
      <w:bookmarkStart w:id="10" w:name="bookmark10"/>
      <w:bookmarkStart w:id="11" w:name="bookmark11"/>
      <w:r w:rsidRPr="005E1932">
        <w:rPr>
          <w:rFonts w:ascii="Times New Roman Tj" w:hAnsi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хотимав</w:t>
      </w:r>
      <w:r w:rsidRPr="005E1932">
        <w:rPr>
          <w:rFonts w:ascii="Palatino Linotype" w:hAnsi="Palatino Linotype" w:cs="Palatino Linotype"/>
        </w:rPr>
        <w:t>ӣ</w:t>
      </w:r>
      <w:bookmarkEnd w:id="10"/>
      <w:bookmarkEnd w:id="11"/>
    </w:p>
    <w:p w:rsidR="005B14C5" w:rsidRPr="005E1932" w:rsidRDefault="005B14C5">
      <w:pPr>
        <w:pStyle w:val="1"/>
        <w:numPr>
          <w:ilvl w:val="0"/>
          <w:numId w:val="7"/>
        </w:numPr>
        <w:shd w:val="clear" w:color="auto" w:fill="auto"/>
        <w:tabs>
          <w:tab w:val="left" w:pos="1349"/>
        </w:tabs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Харо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марбут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150BFA">
        <w:rPr>
          <w:rFonts w:ascii="Times New Roman Tj" w:hAnsi="Times New Roman Tj" w:cs="Times New Roman Tj"/>
        </w:rPr>
        <w:t>давлатњои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/>
        </w:rPr>
        <w:t>абулкунанда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 мешаванд.</w:t>
      </w:r>
    </w:p>
    <w:p w:rsidR="005B14C5" w:rsidRPr="005E1932" w:rsidRDefault="005B14C5">
      <w:pPr>
        <w:pStyle w:val="1"/>
        <w:shd w:val="clear" w:color="auto" w:fill="auto"/>
        <w:spacing w:line="259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Харо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сафари хизматии узв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аласа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150BFA">
        <w:rPr>
          <w:rFonts w:ascii="Times New Roman Tj" w:hAnsi="Times New Roman Tj" w:cs="Times New Roman Tj"/>
        </w:rPr>
        <w:t>и</w:t>
      </w:r>
      <w:r w:rsidRPr="00150BFA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равонкунанда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7"/>
        </w:numPr>
        <w:shd w:val="clear" w:color="auto" w:fill="auto"/>
        <w:tabs>
          <w:tab w:val="left" w:pos="1349"/>
        </w:tabs>
        <w:spacing w:after="100" w:line="259" w:lineRule="auto"/>
        <w:ind w:firstLine="720"/>
        <w:jc w:val="both"/>
        <w:rPr>
          <w:rFonts w:ascii="Times New Roman Tj" w:hAnsi="Times New Roman Tj"/>
        </w:rPr>
        <w:sectPr w:rsidR="005B14C5" w:rsidRPr="005E1932">
          <w:footerReference w:type="default" r:id="rId7"/>
          <w:pgSz w:w="11900" w:h="16840"/>
          <w:pgMar w:top="1110" w:right="800" w:bottom="934" w:left="1654" w:header="682" w:footer="3" w:gutter="0"/>
          <w:pgNumType w:start="1"/>
          <w:cols w:space="720"/>
          <w:noEndnote/>
          <w:docGrid w:linePitch="360"/>
        </w:sectPr>
      </w:pP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сарони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ИДМ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.</w:t>
      </w:r>
    </w:p>
    <w:p w:rsidR="005B14C5" w:rsidRDefault="005B14C5">
      <w:pPr>
        <w:pStyle w:val="20"/>
        <w:shd w:val="clear" w:color="auto" w:fill="auto"/>
        <w:spacing w:line="240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Замимаи 2</w:t>
      </w:r>
    </w:p>
    <w:p w:rsidR="005B14C5" w:rsidRPr="005E1932" w:rsidRDefault="005B14C5">
      <w:pPr>
        <w:pStyle w:val="20"/>
        <w:shd w:val="clear" w:color="auto" w:fill="auto"/>
        <w:spacing w:line="240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 ба Созишнома оид ба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фаъолияти муштараки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</w:p>
    <w:p w:rsidR="005B14C5" w:rsidRPr="005E1932" w:rsidRDefault="005B14C5">
      <w:pPr>
        <w:pStyle w:val="20"/>
        <w:shd w:val="clear" w:color="auto" w:fill="auto"/>
        <w:spacing w:after="700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аз 2 ноябри соли 2018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12" w:name="bookmark12"/>
      <w:bookmarkStart w:id="13" w:name="bookmark13"/>
      <w:r w:rsidRPr="005E1932">
        <w:rPr>
          <w:rFonts w:ascii="Times New Roman Tj" w:hAnsi="Times New Roman Tj"/>
        </w:rPr>
        <w:t>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Palatino Linotype" w:hAnsi="Palatino Linotype" w:cs="Palatino Linotype"/>
        </w:rPr>
        <w:t>ӣ</w:t>
      </w:r>
      <w:bookmarkEnd w:id="12"/>
      <w:bookmarkEnd w:id="13"/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150BFA">
        <w:rPr>
          <w:rFonts w:ascii="Times New Roman Tj" w:hAnsi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</w:t>
      </w:r>
      <w:r w:rsidRPr="005E1932">
        <w:rPr>
          <w:rFonts w:ascii="Times New Roman Tj" w:hAnsi="Times New Roman Tj"/>
        </w:rPr>
        <w:t>и ИДМ дар самти 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самараноки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</w:t>
      </w:r>
      <w:r w:rsidRPr="005E1932">
        <w:rPr>
          <w:rFonts w:ascii="Times New Roman Tj" w:hAnsi="Times New Roman Tj"/>
        </w:rPr>
        <w:t xml:space="preserve">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банди</w:t>
      </w:r>
      <w:r w:rsidRPr="005E1932">
        <w:rPr>
          <w:rFonts w:ascii="Times New Roman Tj" w:hAnsi="Times New Roman Tj"/>
        </w:rPr>
        <w:t xml:space="preserve"> 4 </w:t>
      </w:r>
      <w:r w:rsidRPr="005E1932">
        <w:rPr>
          <w:rFonts w:ascii="Times New Roman Tj" w:hAnsi="Times New Roman Tj" w:cs="Times New Roman Tj"/>
        </w:rPr>
        <w:t>моддаи</w:t>
      </w:r>
      <w:r w:rsidRPr="005E1932">
        <w:rPr>
          <w:rFonts w:ascii="Times New Roman Tj" w:hAnsi="Times New Roman Tj"/>
        </w:rPr>
        <w:t xml:space="preserve"> 7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инфирод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).</w:t>
      </w:r>
    </w:p>
    <w:p w:rsidR="005B14C5" w:rsidRPr="005E1932" w:rsidRDefault="005B14C5">
      <w:pPr>
        <w:pStyle w:val="1"/>
        <w:shd w:val="clear" w:color="auto" w:fill="auto"/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Иштирокчиёни фаъолияти муштарак </w:t>
      </w:r>
      <w:r w:rsidRPr="005E1932">
        <w:t>ҳ</w:t>
      </w:r>
      <w:r w:rsidRPr="005E1932">
        <w:rPr>
          <w:rFonts w:ascii="Times New Roman Tj" w:hAnsi="Times New Roman Tj" w:cs="Times New Roman Tj"/>
        </w:rPr>
        <w:t>амдигарро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ниёз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ого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t>қ</w:t>
      </w:r>
      <w:r w:rsidRPr="005E1932">
        <w:rPr>
          <w:rFonts w:ascii="Times New Roman Tj" w:hAnsi="Times New Roman Tj" w:cs="Times New Roman Tj"/>
        </w:rPr>
        <w:t>айдгир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расмиёти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илан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14" w:name="bookmark14"/>
      <w:bookmarkStart w:id="15" w:name="bookmark15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1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bookmarkEnd w:id="14"/>
      <w:bookmarkEnd w:id="15"/>
    </w:p>
    <w:p w:rsidR="005B14C5" w:rsidRPr="005E1932" w:rsidRDefault="005B14C5">
      <w:pPr>
        <w:pStyle w:val="1"/>
        <w:numPr>
          <w:ilvl w:val="0"/>
          <w:numId w:val="8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</w:t>
      </w:r>
      <w:r w:rsidRPr="005E1932">
        <w:t>ҳ</w:t>
      </w:r>
      <w:r w:rsidRPr="005E1932">
        <w:rPr>
          <w:rFonts w:ascii="Times New Roman Tj" w:hAnsi="Times New Roman Tj"/>
        </w:rPr>
        <w:t>ои фаъолияти муштарак, ки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мегарданд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8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Замимаи мазкур 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</w:t>
      </w:r>
      <w:r w:rsidRPr="005E1932">
        <w:rPr>
          <w:rFonts w:ascii="Times New Roman Tj" w:hAnsi="Times New Roman Tj"/>
        </w:rPr>
        <w:t xml:space="preserve"> менамояд.</w:t>
      </w:r>
    </w:p>
    <w:p w:rsidR="005B14C5" w:rsidRPr="005E1932" w:rsidRDefault="005B14C5">
      <w:pPr>
        <w:pStyle w:val="1"/>
        <w:numPr>
          <w:ilvl w:val="0"/>
          <w:numId w:val="8"/>
        </w:numPr>
        <w:shd w:val="clear" w:color="auto" w:fill="auto"/>
        <w:tabs>
          <w:tab w:val="left" w:pos="1052"/>
        </w:tabs>
        <w:spacing w:after="16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Замимаи мазкур тартиби танзими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дохилии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ғ</w:t>
      </w:r>
      <w:r w:rsidRPr="005E1932">
        <w:rPr>
          <w:rFonts w:ascii="Times New Roman Tj" w:hAnsi="Times New Roman Tj" w:cs="Times New Roman Tj"/>
        </w:rPr>
        <w:t>йир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намерасонад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8"/>
        </w:numPr>
        <w:shd w:val="clear" w:color="auto" w:fill="auto"/>
        <w:tabs>
          <w:tab w:val="left" w:pos="1068"/>
        </w:tabs>
        <w:spacing w:line="254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фаъолияти муштарак ба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таъсир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намерасонад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8"/>
        </w:numPr>
        <w:shd w:val="clear" w:color="auto" w:fill="auto"/>
        <w:tabs>
          <w:tab w:val="left" w:pos="1068"/>
        </w:tabs>
        <w:spacing w:after="320" w:line="254" w:lineRule="auto"/>
        <w:ind w:firstLine="720"/>
        <w:jc w:val="both"/>
        <w:rPr>
          <w:rFonts w:ascii="Times New Roman Tj" w:hAnsi="Times New Roman Tj"/>
        </w:rPr>
      </w:pPr>
      <w:r w:rsidRPr="005E1932">
        <w:t>Қ</w:t>
      </w:r>
      <w:r w:rsidRPr="005E1932">
        <w:rPr>
          <w:rFonts w:ascii="Times New Roman Tj" w:hAnsi="Times New Roman Tj" w:cs="Times New Roman Tj"/>
        </w:rPr>
        <w:t>атъи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атъкун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омада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таъсир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намерасонад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16" w:name="bookmark16"/>
      <w:bookmarkStart w:id="17" w:name="bookmark17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2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bookmarkEnd w:id="16"/>
      <w:bookmarkEnd w:id="17"/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6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Вобаста ба 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</w:t>
      </w:r>
      <w:r w:rsidRPr="005E1932">
        <w:rPr>
          <w:rFonts w:ascii="Times New Roman Tj" w:hAnsi="Times New Roman Tj"/>
        </w:rPr>
        <w:t>ки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принсип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зеринро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мебаранд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Times New Roman Tj" w:hAnsi="Times New Roman Tj"/>
        </w:rPr>
        <w:t>ешаванд;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7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исобгирии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мукаммали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</w:t>
      </w:r>
      <w:r w:rsidRPr="005E1932">
        <w:t>ҳ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даромад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95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истифодаи самараноки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муносибати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айритабъиз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95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истифодаи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гирифта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шудааст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/>
        </w:rPr>
        <w:t>атман амали шудани 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ошкор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рафъи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вайронкуни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мабла</w:t>
      </w:r>
      <w:r w:rsidRPr="005E1932">
        <w:t>ғҳ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етии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пешгир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вайронкунии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</w:t>
      </w:r>
      <w:r w:rsidRPr="005E1932">
        <w:rPr>
          <w:rFonts w:ascii="Times New Roman Tj" w:hAnsi="Times New Roman Tj"/>
        </w:rPr>
        <w:t>сони сеюм (давлат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бадастомада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истифодашаванда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0"/>
        </w:numPr>
        <w:shd w:val="clear" w:color="auto" w:fill="auto"/>
        <w:tabs>
          <w:tab w:val="left" w:pos="1253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даъво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 ва (ё) ин иштирокчиёни фаъолияти муштарак э</w:t>
      </w:r>
      <w:r w:rsidRPr="005E1932">
        <w:t>ҳ</w:t>
      </w:r>
      <w:r w:rsidRPr="005E1932">
        <w:rPr>
          <w:rFonts w:ascii="Times New Roman Tj" w:hAnsi="Times New Roman Tj" w:cs="Times New Roman Tj"/>
        </w:rPr>
        <w:t>тимол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баён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</w:t>
      </w:r>
      <w:r w:rsidRPr="005E1932">
        <w:rPr>
          <w:rFonts w:ascii="Times New Roman Tj" w:hAnsi="Times New Roman Tj"/>
        </w:rPr>
        <w:t>д, бо дарназардошти он, ки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даъво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таъ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илан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ого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6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</w:t>
      </w:r>
      <w:r w:rsidRPr="005E1932">
        <w:rPr>
          <w:rFonts w:ascii="Times New Roman Tj" w:hAnsi="Times New Roman Tj"/>
        </w:rPr>
        <w:t>яти муштарак дар асос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арзёб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пешбинишуда ё то 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, ё дар давоми ду мо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пас аз санаи ого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яке аз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иштирокчии он дар фаъолияти муштараки Тарафи дигар ё дигар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иштирокчиёни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фаъолияти муштарак доир ба гирифтани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ки мавриди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доранд,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карда мешаванд.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Чунин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 дарназардошти са</w:t>
      </w:r>
      <w:r w:rsidRPr="005E1932">
        <w:t>ҳ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дахлдори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иштирокчиёни фаъолияти муштарак ба фаъолияти баррасишаванда,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ки дар доираи фаъолияти муштарак дода шудаанд, тартиб дода мешаванд ва намуд ва 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истифодаи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, инчунин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тартиби 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ба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</w:t>
      </w:r>
      <w:r w:rsidRPr="005E1932">
        <w:rPr>
          <w:rFonts w:ascii="Times New Roman Tj" w:hAnsi="Times New Roman Tj"/>
        </w:rPr>
        <w:t>амрави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дар мавриди зарурат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сеюм, муайян мекунанд.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Иштирокчиёни фаъолияти муштарак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доранд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осилшударо</w:t>
      </w:r>
      <w:r w:rsidRPr="005E1932">
        <w:rPr>
          <w:rFonts w:ascii="Times New Roman Tj" w:hAnsi="Times New Roman Tj"/>
        </w:rPr>
        <w:t xml:space="preserve"> барои э</w:t>
      </w:r>
      <w:r w:rsidRPr="005E1932">
        <w:t>ҳ</w:t>
      </w:r>
      <w:r w:rsidRPr="005E1932">
        <w:rPr>
          <w:rFonts w:ascii="Times New Roman Tj" w:hAnsi="Times New Roman Tj" w:cs="Times New Roman Tj"/>
        </w:rPr>
        <w:t>тиё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оти</w:t>
      </w:r>
      <w:r w:rsidRPr="005E1932">
        <w:rPr>
          <w:rFonts w:ascii="Times New Roman Tj" w:hAnsi="Times New Roman Tj"/>
        </w:rPr>
        <w:t xml:space="preserve"> худ истифода баранд, агар дар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арзёб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истифодаи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тартиби дигар 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нашуда бошад.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риояи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банди 2 моддаи 9 Созишнома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иштирокчиёни фаъолияти муштарак метавонанд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фаъолияти муштаракро бо ро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бастани 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ба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</w:t>
      </w:r>
      <w:r w:rsidRPr="005E1932">
        <w:rPr>
          <w:rFonts w:ascii="Times New Roman Tj" w:hAnsi="Times New Roman Tj"/>
        </w:rPr>
        <w:t xml:space="preserve"> карда шуда ва истифодаи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муайян намоянд.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3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иштирокчиёни фаъолияти муштарак бо 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ал</w:t>
      </w:r>
      <w:r w:rsidRPr="005E1932">
        <w:rPr>
          <w:rFonts w:ascii="Times New Roman Tj" w:hAnsi="Times New Roman Tj"/>
        </w:rPr>
        <w:t xml:space="preserve"> мекунанд, ки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</w:t>
      </w:r>
      <w:r w:rsidRPr="005E1932">
        <w:rPr>
          <w:rFonts w:ascii="Times New Roman Tj" w:hAnsi="Times New Roman Tj"/>
        </w:rPr>
        <w:t xml:space="preserve"> карда шудаи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бояд бо патент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</w:t>
      </w:r>
      <w:r w:rsidRPr="005E1932">
        <w:rPr>
          <w:rFonts w:ascii="Times New Roman Tj" w:hAnsi="Times New Roman Tj"/>
        </w:rPr>
        <w:t xml:space="preserve"> карда шаванд, сабт ё махф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ниго</w:t>
      </w:r>
      <w:r w:rsidRPr="005E1932">
        <w:t>ҳ</w:t>
      </w:r>
      <w:r w:rsidRPr="005E1932">
        <w:rPr>
          <w:rFonts w:ascii="Times New Roman Tj" w:hAnsi="Times New Roman Tj"/>
        </w:rPr>
        <w:t xml:space="preserve"> дошта шаванд.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иштирокчиёни фаъолияти муштарак ифшо нашудани маълумот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дар бораи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муштарак, то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дар бораи махф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ниго</w:t>
      </w:r>
      <w:r w:rsidRPr="005E1932">
        <w:t>ҳ</w:t>
      </w:r>
      <w:r w:rsidRPr="005E1932">
        <w:rPr>
          <w:rFonts w:ascii="Times New Roman Tj" w:hAnsi="Times New Roman Tj"/>
        </w:rPr>
        <w:t xml:space="preserve"> доштани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то нашри иттилоот дар бораи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>, ки бояд ба сифати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</w:t>
      </w:r>
      <w:r w:rsidRPr="005E1932">
        <w:t>қ</w:t>
      </w:r>
      <w:r w:rsidRPr="005E1932">
        <w:rPr>
          <w:rFonts w:ascii="Times New Roman Tj" w:hAnsi="Times New Roman Tj" w:cs="Times New Roman Tj"/>
        </w:rPr>
        <w:t>айд</w:t>
      </w:r>
      <w:r w:rsidRPr="005E1932">
        <w:rPr>
          <w:rFonts w:ascii="Times New Roman Tj" w:hAnsi="Times New Roman Tj"/>
        </w:rPr>
        <w:t xml:space="preserve"> гирифта ё со</w:t>
      </w:r>
      <w:r w:rsidRPr="005E1932">
        <w:t>ҳ</w:t>
      </w:r>
      <w:r w:rsidRPr="005E1932">
        <w:rPr>
          <w:rFonts w:ascii="Times New Roman Tj" w:hAnsi="Times New Roman Tj" w:cs="Times New Roman Tj"/>
        </w:rPr>
        <w:t>иби</w:t>
      </w:r>
      <w:r w:rsidRPr="005E1932">
        <w:rPr>
          <w:rFonts w:ascii="Times New Roman Tj" w:hAnsi="Times New Roman Tj"/>
        </w:rPr>
        <w:t xml:space="preserve"> патент шаванд, кафолат 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2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Ариза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бораи додани патент барои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</w:t>
      </w:r>
      <w:r w:rsidRPr="005E1932">
        <w:rPr>
          <w:rFonts w:ascii="Times New Roman Tj" w:hAnsi="Times New Roman Tj"/>
        </w:rPr>
        <w:t xml:space="preserve"> карда шудаи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пеш аз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ба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ваколатдори давлате, ки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</w:t>
      </w:r>
      <w:r w:rsidRPr="005E1932">
        <w:rPr>
          <w:rFonts w:ascii="Times New Roman Tj" w:hAnsi="Times New Roman Tj"/>
        </w:rPr>
        <w:t>мрави он чунин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 даст омадаанд, дода мешаванд.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33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1, 2 ва 4 </w:t>
      </w:r>
      <w:r w:rsidRPr="005E1932">
        <w:t>ҳ</w:t>
      </w:r>
      <w:r w:rsidRPr="005E1932">
        <w:rPr>
          <w:rFonts w:ascii="Times New Roman Tj" w:hAnsi="Times New Roman Tj" w:cs="Times New Roman Tj"/>
        </w:rPr>
        <w:t>амин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>, бо хо</w:t>
      </w:r>
      <w:r w:rsidRPr="005E1932">
        <w:t>ҳ</w:t>
      </w:r>
      <w:r w:rsidRPr="005E1932">
        <w:rPr>
          <w:rFonts w:ascii="Times New Roman Tj" w:hAnsi="Times New Roman Tj" w:cs="Times New Roman Tj"/>
        </w:rPr>
        <w:t>иши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яке аз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дилхо</w:t>
      </w:r>
      <w:r w:rsidRPr="005E1932">
        <w:t>ҳ</w:t>
      </w:r>
      <w:r w:rsidRPr="005E1932">
        <w:rPr>
          <w:rFonts w:ascii="Times New Roman Tj" w:hAnsi="Times New Roman Tj"/>
        </w:rPr>
        <w:t xml:space="preserve"> иштирокчии фаъолияти муштарак доир ба таъмини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</w:t>
      </w:r>
      <w:r w:rsidRPr="005E1932">
        <w:rPr>
          <w:rFonts w:ascii="Times New Roman Tj" w:hAnsi="Times New Roman Tj"/>
        </w:rPr>
        <w:t xml:space="preserve"> ва 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ба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</w:t>
      </w:r>
      <w:r w:rsidRPr="005E1932">
        <w:rPr>
          <w:rFonts w:ascii="Times New Roman Tj" w:hAnsi="Times New Roman Tj"/>
        </w:rPr>
        <w:t xml:space="preserve"> карда шуда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сеюм бадастомада машварат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гузаронида мешаванд.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 му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ққ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олимон ва дигар мутахассисони ягон Тарафе, ки ба кор дар ташкилоти Тарафи дигар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алб</w:t>
      </w:r>
      <w:r w:rsidRPr="005E1932">
        <w:rPr>
          <w:rFonts w:ascii="Times New Roman Tj" w:hAnsi="Times New Roman Tj"/>
        </w:rPr>
        <w:t xml:space="preserve"> карда шудаанд,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танзими дохилии ташкилоти </w:t>
      </w:r>
      <w:r w:rsidRPr="005E1932">
        <w:t>қ</w:t>
      </w:r>
      <w:r w:rsidRPr="005E1932">
        <w:rPr>
          <w:rFonts w:ascii="Times New Roman Tj" w:hAnsi="Times New Roman Tj" w:cs="Times New Roman Tj"/>
        </w:rPr>
        <w:t>аб</w:t>
      </w:r>
      <w:r w:rsidRPr="005E1932">
        <w:rPr>
          <w:rFonts w:ascii="Times New Roman Tj" w:hAnsi="Times New Roman Tj"/>
        </w:rPr>
        <w:t>улкунанда татби</w:t>
      </w:r>
      <w:r w:rsidRPr="005E1932">
        <w:t>қ</w:t>
      </w:r>
      <w:r w:rsidRPr="005E1932">
        <w:rPr>
          <w:rFonts w:ascii="Times New Roman Tj" w:hAnsi="Times New Roman Tj"/>
        </w:rPr>
        <w:t xml:space="preserve"> мегарданд, ки ба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нисбати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моликияти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мукофоту пардохт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имконпазир, ки ба чунин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вобаста мебошанд, ч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тавре, ки бо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танзими дохилии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яке аз ташкилот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абулкунанда</w:t>
      </w:r>
      <w:r w:rsidRPr="005E1932">
        <w:rPr>
          <w:rFonts w:ascii="Times New Roman Tj" w:hAnsi="Times New Roman Tj"/>
        </w:rPr>
        <w:t xml:space="preserve"> нисбати му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ққ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олимон ва мутахассисони худ муайян карда шудаанд.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 му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ққ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>, олим ё мутахассиси дигар, ки ба сифати ихтироъкор муайян шудааст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шартномаи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</w:t>
      </w:r>
      <w:r w:rsidRPr="005E1932">
        <w:t>ҳ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гузоштааш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иссаи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дилхо</w:t>
      </w:r>
      <w:r w:rsidRPr="005E1932">
        <w:t>ҳ</w:t>
      </w:r>
      <w:r w:rsidRPr="005E1932">
        <w:rPr>
          <w:rFonts w:ascii="Times New Roman Tj" w:hAnsi="Times New Roman Tj"/>
        </w:rPr>
        <w:t xml:space="preserve"> пардохт 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қ</w:t>
      </w:r>
      <w:r w:rsidRPr="005E1932">
        <w:rPr>
          <w:rFonts w:ascii="Times New Roman Tj" w:hAnsi="Times New Roman Tj"/>
        </w:rPr>
        <w:t xml:space="preserve"> дорад, ки барои додани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ба истифодабарии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аи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ифзшудаи</w:t>
      </w:r>
      <w:r w:rsidRPr="005E1932">
        <w:rPr>
          <w:rFonts w:ascii="Times New Roman Tj" w:hAnsi="Times New Roman Tj"/>
        </w:rPr>
        <w:t xml:space="preserve"> фаъолияти 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ташкилоти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абулкунанда</w:t>
      </w:r>
      <w:r w:rsidRPr="005E1932">
        <w:rPr>
          <w:rFonts w:ascii="Times New Roman Tj" w:hAnsi="Times New Roman Tj"/>
        </w:rPr>
        <w:t xml:space="preserve"> дахл дорад.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муаллиф ба нашр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мегардад, ки ба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дода мешавад. Шакл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ин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муайян карда мешаванд.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ашударо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айриистисно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ройгон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бознашр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нкунии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и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илм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лексия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маър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за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китоб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асар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муаллиф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бевоситаи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нусха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ншава</w:t>
      </w:r>
      <w:r w:rsidRPr="005E1932">
        <w:rPr>
          <w:rFonts w:ascii="Times New Roman Tj" w:hAnsi="Times New Roman Tj"/>
        </w:rPr>
        <w:t xml:space="preserve">ндаи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муаллиф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насаби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муаллиф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нишон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шакли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возе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зикри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насаби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накашида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нахо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тахаллус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баромад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истисно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мошин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электронии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исоббарор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пойго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доираи Созишнома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дарназардошти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</w:t>
      </w:r>
      <w:r w:rsidRPr="005E1932">
        <w:t>ҳ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мабла</w:t>
      </w:r>
      <w:r w:rsidRPr="005E1932">
        <w:t>ғ</w:t>
      </w:r>
      <w:r w:rsidRPr="005E1932">
        <w:rPr>
          <w:rFonts w:ascii="Times New Roman Tj" w:hAnsi="Times New Roman Tj" w:cs="Times New Roman Tj"/>
        </w:rPr>
        <w:t>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мошин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электронии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исоббарор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пойго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мабл</w:t>
      </w:r>
      <w:r w:rsidRPr="005E1932">
        <w:rPr>
          <w:rFonts w:ascii="Times New Roman Tj" w:hAnsi="Times New Roman Tj"/>
        </w:rPr>
        <w:t>а</w:t>
      </w:r>
      <w:r w:rsidRPr="005E1932">
        <w:t>ғ</w:t>
      </w:r>
      <w:r w:rsidRPr="005E1932">
        <w:rPr>
          <w:rFonts w:ascii="Times New Roman Tj" w:hAnsi="Times New Roman Tj" w:cs="Times New Roman Tj"/>
        </w:rPr>
        <w:t>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мошин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электронии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исоббарор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пойго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низоми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мошин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электронии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исоббарор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пойго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</w:t>
      </w:r>
      <w:r w:rsidRPr="005E1932">
        <w:rPr>
          <w:rFonts w:ascii="Times New Roman Tj" w:hAnsi="Times New Roman Tj"/>
        </w:rPr>
        <w:t>оти манфиат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муайян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.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2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3 </w:t>
      </w:r>
      <w:r w:rsidRPr="005E1932">
        <w:t>ҳ</w:t>
      </w:r>
      <w:r w:rsidRPr="005E1932">
        <w:rPr>
          <w:rFonts w:ascii="Times New Roman Tj" w:hAnsi="Times New Roman Tj" w:cs="Times New Roman Tj"/>
        </w:rPr>
        <w:t>амин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қ</w:t>
      </w:r>
      <w:r w:rsidRPr="005E1932">
        <w:rPr>
          <w:rFonts w:ascii="Times New Roman Tj" w:hAnsi="Times New Roman Tj" w:cs="Times New Roman Tj"/>
        </w:rPr>
        <w:t>симоти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</w:t>
      </w:r>
      <w:r w:rsidRPr="005E1932">
        <w:rPr>
          <w:rFonts w:ascii="Times New Roman Tj" w:hAnsi="Times New Roman Tj"/>
        </w:rPr>
        <w:t>анд.</w:t>
      </w:r>
    </w:p>
    <w:p w:rsidR="005B14C5" w:rsidRPr="005E1932" w:rsidRDefault="005B14C5">
      <w:pPr>
        <w:pStyle w:val="1"/>
        <w:numPr>
          <w:ilvl w:val="0"/>
          <w:numId w:val="9"/>
        </w:numPr>
        <w:shd w:val="clear" w:color="auto" w:fill="auto"/>
        <w:tabs>
          <w:tab w:val="left" w:pos="1057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Додани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spacing w:after="240" w:line="240" w:lineRule="auto"/>
        <w:rPr>
          <w:rFonts w:ascii="Times New Roman Tj" w:hAnsi="Times New Roman Tj"/>
        </w:rPr>
      </w:pPr>
      <w:bookmarkStart w:id="18" w:name="bookmark18"/>
      <w:bookmarkStart w:id="19" w:name="bookmark19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3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Иттилооти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Palatino Linotype" w:hAnsi="Palatino Linotype" w:cs="Palatino Linotype"/>
        </w:rPr>
        <w:t>ӣ</w:t>
      </w:r>
      <w:bookmarkEnd w:id="18"/>
      <w:bookmarkEnd w:id="19"/>
    </w:p>
    <w:p w:rsidR="005B14C5" w:rsidRPr="005E1932" w:rsidRDefault="005B14C5">
      <w:pPr>
        <w:pStyle w:val="1"/>
        <w:numPr>
          <w:ilvl w:val="0"/>
          <w:numId w:val="11"/>
        </w:numPr>
        <w:shd w:val="clear" w:color="auto" w:fill="auto"/>
        <w:tabs>
          <w:tab w:val="left" w:pos="105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Иттилооти махфии 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шакли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муайян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Масъулият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муайянкун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махфиятро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вогузор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.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иттилоотро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риояи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давлати худ ва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дар 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</w:t>
      </w:r>
      <w:r w:rsidRPr="005E1932">
        <w:rPr>
          <w:rFonts w:ascii="Times New Roman Tj" w:hAnsi="Times New Roman Tj"/>
        </w:rPr>
        <w:t xml:space="preserve"> мекунад.</w:t>
      </w:r>
    </w:p>
    <w:p w:rsidR="005B14C5" w:rsidRPr="005E1932" w:rsidRDefault="005B14C5">
      <w:pPr>
        <w:pStyle w:val="1"/>
        <w:numPr>
          <w:ilvl w:val="0"/>
          <w:numId w:val="11"/>
        </w:numPr>
        <w:shd w:val="clear" w:color="auto" w:fill="auto"/>
        <w:tabs>
          <w:tab w:val="left" w:pos="1075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Иштирокчиёни фаъолияти муштарак метавонанд иттилооти махфии кориро ба намояндагони худ (кормандон) 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, агар дар 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тартиби дигар 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нагардад. Чунин маълумот метавонад ба пудратчиён ва пудратчиёни зертобеъ дар доираи 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бо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дода шавад. Иттилооте, ки бо ин ро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 дода мешавад, метавонад 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доираи 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истифода шавад, ки дар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бояд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м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истифодаи чунин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</w:t>
      </w:r>
      <w:r w:rsidRPr="005E1932">
        <w:rPr>
          <w:rFonts w:ascii="Times New Roman Tj" w:hAnsi="Times New Roman Tj"/>
        </w:rPr>
        <w:t xml:space="preserve"> дар бораи махфият, ба назар гирифта шавад.</w:t>
      </w:r>
    </w:p>
    <w:p w:rsidR="005B14C5" w:rsidRPr="005E1932" w:rsidRDefault="005B14C5">
      <w:pPr>
        <w:pStyle w:val="1"/>
        <w:numPr>
          <w:ilvl w:val="0"/>
          <w:numId w:val="11"/>
        </w:numPr>
        <w:shd w:val="clear" w:color="auto" w:fill="auto"/>
        <w:tabs>
          <w:tab w:val="left" w:pos="1075"/>
        </w:tabs>
        <w:ind w:firstLine="720"/>
        <w:jc w:val="both"/>
        <w:rPr>
          <w:rFonts w:ascii="Times New Roman Tj" w:hAnsi="Times New Roman Tj"/>
        </w:rPr>
        <w:sectPr w:rsidR="005B14C5" w:rsidRPr="005E1932">
          <w:pgSz w:w="11900" w:h="16840"/>
          <w:pgMar w:top="1110" w:right="796" w:bottom="948" w:left="1653" w:header="682" w:footer="3" w:gutter="0"/>
          <w:cols w:space="720"/>
          <w:noEndnote/>
          <w:docGrid w:linePitch="360"/>
        </w:sect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иштирокчиёни фаъолияти муштарак барои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доир ба таъмини махфият, ки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амин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шудаанд,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заруриро мебинанд.</w:t>
      </w:r>
    </w:p>
    <w:p w:rsidR="005B14C5" w:rsidRDefault="005B14C5">
      <w:pPr>
        <w:pStyle w:val="20"/>
        <w:shd w:val="clear" w:color="auto" w:fill="auto"/>
        <w:spacing w:after="0" w:line="240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Замимаи 3 </w:t>
      </w:r>
    </w:p>
    <w:p w:rsidR="005B14C5" w:rsidRPr="005E1932" w:rsidRDefault="005B14C5">
      <w:pPr>
        <w:pStyle w:val="20"/>
        <w:shd w:val="clear" w:color="auto" w:fill="auto"/>
        <w:spacing w:after="0" w:line="240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 Созишнома оид ба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фаъолияти</w:t>
      </w:r>
    </w:p>
    <w:p w:rsidR="005B14C5" w:rsidRPr="005E1932" w:rsidRDefault="005B14C5">
      <w:pPr>
        <w:pStyle w:val="20"/>
        <w:shd w:val="clear" w:color="auto" w:fill="auto"/>
        <w:spacing w:line="264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муштараки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- иштирокчиёни 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</w:p>
    <w:p w:rsidR="005B14C5" w:rsidRPr="005E1932" w:rsidRDefault="005B14C5">
      <w:pPr>
        <w:pStyle w:val="20"/>
        <w:shd w:val="clear" w:color="auto" w:fill="auto"/>
        <w:spacing w:after="700" w:line="264" w:lineRule="auto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аз 2 ноябри соли 2018</w:t>
      </w:r>
    </w:p>
    <w:p w:rsidR="005B14C5" w:rsidRPr="005E1932" w:rsidRDefault="005B14C5">
      <w:pPr>
        <w:pStyle w:val="1"/>
        <w:shd w:val="clear" w:color="auto" w:fill="auto"/>
        <w:spacing w:after="220"/>
        <w:ind w:firstLine="0"/>
        <w:jc w:val="center"/>
        <w:rPr>
          <w:rFonts w:ascii="Times New Roman Tj" w:hAnsi="Times New Roman Tj"/>
        </w:rPr>
      </w:pPr>
      <w:r w:rsidRPr="005E1932">
        <w:rPr>
          <w:rFonts w:ascii="Times New Roman Tj" w:hAnsi="Times New Roman Tj"/>
          <w:b/>
          <w:bCs/>
        </w:rPr>
        <w:t>Тадбир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оид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ба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ифзи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ма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сулот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ва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технология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</w:t>
      </w:r>
    </w:p>
    <w:p w:rsidR="005B14C5" w:rsidRPr="005E1932" w:rsidRDefault="005B14C5">
      <w:pPr>
        <w:pStyle w:val="11"/>
        <w:keepNext/>
        <w:keepLines/>
        <w:shd w:val="clear" w:color="auto" w:fill="auto"/>
        <w:spacing w:line="257" w:lineRule="auto"/>
        <w:rPr>
          <w:rFonts w:ascii="Times New Roman Tj" w:hAnsi="Times New Roman Tj"/>
        </w:rPr>
      </w:pPr>
      <w:bookmarkStart w:id="20" w:name="bookmark20"/>
      <w:bookmarkStart w:id="21" w:name="bookmark21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1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bookmarkEnd w:id="20"/>
      <w:bookmarkEnd w:id="21"/>
    </w:p>
    <w:p w:rsidR="005B14C5" w:rsidRPr="005E1932" w:rsidRDefault="005B14C5">
      <w:pPr>
        <w:pStyle w:val="1"/>
        <w:numPr>
          <w:ilvl w:val="0"/>
          <w:numId w:val="12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</w:t>
      </w:r>
      <w:r w:rsidRPr="005E1932">
        <w:t>ҳ</w:t>
      </w:r>
      <w:r w:rsidRPr="005E1932">
        <w:rPr>
          <w:rFonts w:ascii="Times New Roman Tj" w:hAnsi="Times New Roman Tj" w:cs="Times New Roman Tj"/>
        </w:rPr>
        <w:t>ила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</w:t>
      </w:r>
      <w:r w:rsidRPr="005E1932">
        <w:rPr>
          <w:rFonts w:ascii="Times New Roman Tj" w:hAnsi="Times New Roman Tj"/>
        </w:rPr>
        <w:t>тарак;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дар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назорати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фаъолияти намояндагони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фаъолияти шахсони мансабдори ваколатдори Тарафи содиркунанда (воридкунанда).</w:t>
      </w:r>
    </w:p>
    <w:p w:rsidR="005B14C5" w:rsidRPr="005E1932" w:rsidRDefault="005B14C5">
      <w:pPr>
        <w:pStyle w:val="1"/>
        <w:numPr>
          <w:ilvl w:val="0"/>
          <w:numId w:val="12"/>
        </w:numPr>
        <w:shd w:val="clear" w:color="auto" w:fill="auto"/>
        <w:tabs>
          <w:tab w:val="left" w:pos="1057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D9410C">
        <w:rPr>
          <w:rFonts w:ascii="Times New Roman Tj" w:hAnsi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Муста</w:t>
      </w:r>
      <w:r w:rsidRPr="005E1932">
        <w:t>қ</w:t>
      </w:r>
      <w:r w:rsidRPr="005E1932">
        <w:rPr>
          <w:rFonts w:ascii="Times New Roman Tj" w:hAnsi="Times New Roman Tj" w:cs="Times New Roman Tj"/>
        </w:rPr>
        <w:t>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ҳқ</w:t>
      </w:r>
      <w:r w:rsidRPr="005E1932">
        <w:rPr>
          <w:rFonts w:ascii="Times New Roman Tj" w:hAnsi="Times New Roman Tj" w:cs="Times New Roman Tj"/>
        </w:rPr>
        <w:t>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осоишта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2 </w:t>
      </w:r>
      <w:r w:rsidRPr="005E1932">
        <w:rPr>
          <w:rFonts w:ascii="Times New Roman Tj" w:hAnsi="Times New Roman Tj" w:cs="Times New Roman Tj"/>
        </w:rPr>
        <w:t>ноябри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соли</w:t>
      </w:r>
      <w:r w:rsidRPr="005E1932">
        <w:rPr>
          <w:rFonts w:ascii="Times New Roman Tj" w:hAnsi="Times New Roman Tj"/>
        </w:rPr>
        <w:t xml:space="preserve"> 2018 (</w:t>
      </w:r>
      <w:r w:rsidRPr="005E1932">
        <w:rPr>
          <w:rFonts w:ascii="Times New Roman Tj" w:hAnsi="Times New Roman Tj" w:cs="Times New Roman Tj"/>
        </w:rPr>
        <w:t>минбаъд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мукаммал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амнияти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мевофи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буда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rPr>
          <w:rFonts w:ascii="Times New Roman Tj" w:hAnsi="Times New Roman Tj"/>
        </w:rPr>
        <w:t xml:space="preserve"> ва бо дарназардошти 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банди</w:t>
      </w:r>
      <w:r w:rsidRPr="005E1932">
        <w:rPr>
          <w:rFonts w:ascii="Times New Roman Tj" w:hAnsi="Times New Roman Tj"/>
        </w:rPr>
        <w:t xml:space="preserve"> 1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3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банди</w:t>
      </w:r>
      <w:r w:rsidRPr="005E1932">
        <w:rPr>
          <w:rFonts w:ascii="Times New Roman Tj" w:hAnsi="Times New Roman Tj"/>
        </w:rPr>
        <w:t xml:space="preserve"> 7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10 </w:t>
      </w:r>
      <w:r w:rsidRPr="005E1932">
        <w:rPr>
          <w:rFonts w:ascii="Times New Roman Tj" w:hAnsi="Times New Roman Tj" w:cs="Times New Roman Tj"/>
        </w:rPr>
        <w:t>замимаи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барме</w:t>
      </w:r>
      <w:r w:rsidRPr="005E1932">
        <w:rPr>
          <w:rFonts w:ascii="Times New Roman Tj" w:hAnsi="Times New Roman Tj"/>
        </w:rPr>
        <w:t>оянд ва барои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бастани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расидан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амдигар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ва (ё) ташкилот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</w:t>
      </w:r>
      <w:r w:rsidRPr="005E1932">
        <w:t>ҳ</w:t>
      </w:r>
      <w:r w:rsidRPr="005E1932">
        <w:rPr>
          <w:rFonts w:ascii="Times New Roman Tj" w:hAnsi="Times New Roman Tj" w:cs="Times New Roman Tj"/>
        </w:rPr>
        <w:t>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расмиёте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тартиби пешбининамудаи Созишнома ва замимаи мазкур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амрадиф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астанд</w:t>
      </w:r>
      <w:r w:rsidRPr="005E1932">
        <w:rPr>
          <w:rFonts w:ascii="Times New Roman Tj" w:hAnsi="Times New Roman Tj"/>
        </w:rPr>
        <w:t>, дода мешаванд, татби</w:t>
      </w:r>
      <w:r w:rsidRPr="005E1932">
        <w:t>қ</w:t>
      </w:r>
      <w:r w:rsidRPr="005E1932">
        <w:rPr>
          <w:rFonts w:ascii="Times New Roman Tj" w:hAnsi="Times New Roman Tj"/>
        </w:rPr>
        <w:t xml:space="preserve"> мекунанд.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22" w:name="bookmark22"/>
      <w:bookmarkStart w:id="23" w:name="bookmark23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2</w:t>
      </w:r>
      <w:r w:rsidRPr="005E1932">
        <w:rPr>
          <w:rFonts w:ascii="Times New Roman Tj" w:hAnsi="Times New Roman Tj"/>
        </w:rPr>
        <w:br/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bookmarkEnd w:id="22"/>
      <w:bookmarkEnd w:id="23"/>
    </w:p>
    <w:p w:rsidR="005B14C5" w:rsidRPr="005E1932" w:rsidRDefault="005B14C5">
      <w:pPr>
        <w:pStyle w:val="1"/>
        <w:numPr>
          <w:ilvl w:val="0"/>
          <w:numId w:val="13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мот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ваколатдори худ таъмин мекунанд, ки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фаъолияти муштарак вобаста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 давлати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 тартиби пешбининамудаи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 шавад ва чунин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удонашавандаи</w:t>
      </w:r>
      <w:r w:rsidRPr="005E1932">
        <w:rPr>
          <w:rFonts w:ascii="Times New Roman Tj" w:hAnsi="Times New Roman Tj"/>
        </w:rPr>
        <w:t xml:space="preserve"> низоми ба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исобгирии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таъмини амният ва бехатарии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дида баромада шаванд.</w:t>
      </w:r>
    </w:p>
    <w:p w:rsidR="005B14C5" w:rsidRPr="005E1932" w:rsidRDefault="005B14C5">
      <w:pPr>
        <w:pStyle w:val="1"/>
        <w:numPr>
          <w:ilvl w:val="0"/>
          <w:numId w:val="13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офизати</w:t>
      </w:r>
      <w:r w:rsidRPr="005E1932">
        <w:rPr>
          <w:rFonts w:ascii="Times New Roman Tj" w:hAnsi="Times New Roman Tj"/>
        </w:rPr>
        <w:t xml:space="preserve"> технология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>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аблан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амалиёти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Ин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бояд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</w:t>
      </w:r>
      <w:r w:rsidRPr="005E1932">
        <w:t>ққ</w:t>
      </w:r>
      <w:r w:rsidRPr="005E1932">
        <w:rPr>
          <w:rFonts w:ascii="Times New Roman Tj" w:hAnsi="Times New Roman Tj" w:cs="Times New Roman Tj"/>
        </w:rPr>
        <w:t>ал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зерини</w:t>
      </w:r>
      <w:r w:rsidRPr="005E1932">
        <w:rPr>
          <w:rFonts w:ascii="Times New Roman Tj" w:hAnsi="Times New Roman Tj"/>
        </w:rPr>
        <w:t xml:space="preserve"> асосиро дар бар гиранд:</w:t>
      </w:r>
    </w:p>
    <w:p w:rsidR="005B14C5" w:rsidRPr="005E1932" w:rsidRDefault="005B14C5">
      <w:pPr>
        <w:pStyle w:val="1"/>
        <w:numPr>
          <w:ilvl w:val="0"/>
          <w:numId w:val="14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тартиби амалиёт вобаста ба бор намудани (фаровардани)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дастрасии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кормандон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4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тартибе, ки онро бояд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таъхир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бекор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номув</w:t>
      </w:r>
      <w:r w:rsidRPr="005E1932">
        <w:rPr>
          <w:rFonts w:ascii="Times New Roman Tj" w:hAnsi="Times New Roman Tj"/>
        </w:rPr>
        <w:t>аффа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даровардани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риоя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4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усул ва система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t>қ</w:t>
      </w:r>
      <w:r w:rsidRPr="005E1932">
        <w:rPr>
          <w:rFonts w:ascii="Times New Roman Tj" w:hAnsi="Times New Roman Tj" w:cs="Times New Roman Tj"/>
        </w:rPr>
        <w:t>айдгир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14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вогузор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масъулият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</w:t>
      </w:r>
      <w:r w:rsidRPr="005E1932">
        <w:rPr>
          <w:rFonts w:ascii="Times New Roman Tj" w:hAnsi="Times New Roman Tj"/>
        </w:rPr>
        <w:t>да;</w:t>
      </w:r>
    </w:p>
    <w:p w:rsidR="005B14C5" w:rsidRPr="005E1932" w:rsidRDefault="005B14C5">
      <w:pPr>
        <w:pStyle w:val="1"/>
        <w:numPr>
          <w:ilvl w:val="0"/>
          <w:numId w:val="14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расмиёти марбут ба ниго</w:t>
      </w:r>
      <w:r w:rsidRPr="005E1932">
        <w:t>ҳ</w:t>
      </w:r>
      <w:r w:rsidRPr="005E1932">
        <w:rPr>
          <w:rFonts w:ascii="Times New Roman Tj" w:hAnsi="Times New Roman Tj" w:cs="Times New Roman Tj"/>
        </w:rPr>
        <w:t>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утилизатсияи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3"/>
        </w:numPr>
        <w:shd w:val="clear" w:color="auto" w:fill="auto"/>
        <w:tabs>
          <w:tab w:val="left" w:pos="1109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муассир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</w:t>
      </w:r>
      <w:r w:rsidRPr="005E1932">
        <w:rPr>
          <w:rFonts w:ascii="Times New Roman Tj" w:hAnsi="Times New Roman Tj"/>
        </w:rPr>
        <w:t>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24" w:name="bookmark24"/>
      <w:bookmarkStart w:id="25" w:name="bookmark25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3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Амали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bookmarkEnd w:id="24"/>
      <w:bookmarkEnd w:id="25"/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10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содиркунанда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зарурат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талабот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</w:t>
      </w:r>
      <w:r w:rsidRPr="005E1932">
        <w:rPr>
          <w:rFonts w:ascii="Times New Roman Tj" w:hAnsi="Times New Roman Tj"/>
        </w:rPr>
        <w:t>и 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давлати худ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намудани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пешбинишуда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</w:t>
      </w:r>
      <w:r w:rsidRPr="005E1932">
        <w:rPr>
          <w:rFonts w:ascii="Times New Roman Tj" w:hAnsi="Times New Roman Tj"/>
        </w:rPr>
        <w:t>ор (ма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иттилоъ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воридкунанда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мот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мушакиро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</w:t>
      </w:r>
      <w:r w:rsidRPr="005E1932">
        <w:rPr>
          <w:rFonts w:ascii="Times New Roman Tj" w:hAnsi="Times New Roman Tj"/>
        </w:rPr>
        <w:t>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одатнома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одатнома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</w:t>
      </w:r>
      <w:r w:rsidRPr="005E1932">
        <w:rPr>
          <w:rFonts w:ascii="Times New Roman Tj" w:hAnsi="Times New Roman Tj"/>
        </w:rPr>
        <w:t>инишуда ва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одатнома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иттилоъ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роз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астанд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</w:t>
      </w:r>
      <w:r w:rsidRPr="005E1932">
        <w:rPr>
          <w:rFonts w:ascii="Times New Roman Tj" w:hAnsi="Times New Roman Tj"/>
        </w:rPr>
        <w:t xml:space="preserve">анда таъмин менамояд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талаботи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накарданро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</w:t>
      </w:r>
      <w:r w:rsidRPr="005E1932">
        <w:rPr>
          <w:rFonts w:ascii="Times New Roman Tj" w:hAnsi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днома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шароит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пешбинишуда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пешби</w:t>
      </w:r>
      <w:r w:rsidRPr="005E1932">
        <w:rPr>
          <w:rFonts w:ascii="Times New Roman Tj" w:hAnsi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тамоми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шиш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имконпазирро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хар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доимии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Lucida Sans Unicode" w:hAnsi="Lucida Sans Unicode" w:cs="Lucida Sans Unicode"/>
        </w:rPr>
        <w:t>ҷҷ</w:t>
      </w:r>
      <w:r w:rsidRPr="005E1932">
        <w:rPr>
          <w:rFonts w:ascii="Times New Roman Tj" w:hAnsi="Times New Roman Tj" w:cs="Times New Roman Tj"/>
        </w:rPr>
        <w:t>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банди</w:t>
      </w:r>
      <w:r w:rsidRPr="005E1932">
        <w:rPr>
          <w:rFonts w:ascii="Times New Roman Tj" w:hAnsi="Times New Roman Tj"/>
        </w:rPr>
        <w:t xml:space="preserve"> 1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айд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пешбинишуда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Агар яке аз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муайян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кадом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мумкин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мушаххасе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>шора мекунанд, ки э</w:t>
      </w:r>
      <w:r w:rsidRPr="005E1932">
        <w:t>ҳ</w:t>
      </w:r>
      <w:r w:rsidRPr="005E1932">
        <w:rPr>
          <w:rFonts w:ascii="Times New Roman Tj" w:hAnsi="Times New Roman Tj" w:cs="Times New Roman Tj"/>
        </w:rPr>
        <w:t>тимолияти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вайронкуни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метавонад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>) ваколатдори худ (ма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боздорад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бозхонад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Times New Roman Tj" w:hAnsi="Times New Roman Tj"/>
        </w:rPr>
        <w:t xml:space="preserve"> (бозсодирот)-и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хизматрасони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минбаъда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андешидани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ташкилию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мутаносиб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вазъияти ба 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омада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моратория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манъи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фавран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машварат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мегузаронанд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078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чиз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роиши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rPr>
          <w:rFonts w:ascii="Times New Roman Tj" w:hAnsi="Times New Roman Tj"/>
        </w:rPr>
        <w:t>ди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пешбурди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кадоме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Агар Тарафи содиркунанда муайян намояд, ки кадом яке аз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Times New Roman Tj" w:hAnsi="Times New Roman Tj"/>
        </w:rPr>
        <w:t>и сеюм ва (ё) бо ташкилоти 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мумкин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мушаххасе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возе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ишора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</w:t>
      </w:r>
      <w:r w:rsidRPr="005E1932">
        <w:t>ҳ</w:t>
      </w:r>
      <w:r w:rsidRPr="005E1932">
        <w:rPr>
          <w:rFonts w:ascii="Times New Roman Tj" w:hAnsi="Times New Roman Tj" w:cs="Times New Roman Tj"/>
        </w:rPr>
        <w:t>тимолияти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вайронкуниро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мео</w:t>
      </w:r>
      <w:r w:rsidRPr="005E1932">
        <w:rPr>
          <w:rFonts w:ascii="Times New Roman Tj" w:hAnsi="Times New Roman Tj"/>
        </w:rPr>
        <w:t>ранд ё шароит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худро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</w:t>
      </w:r>
      <w:r w:rsidRPr="005E1932">
        <w:rPr>
          <w:rFonts w:ascii="Times New Roman Tj" w:hAnsi="Times New Roman Tj"/>
        </w:rPr>
        <w:t>рот боздорад ё бозхонад ва ба содироти (бозсодирот)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07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Тартиби додан, боздоштан ё бозхондани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бояд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</w:t>
      </w:r>
      <w:r w:rsidRPr="005E1932">
        <w:rPr>
          <w:rFonts w:ascii="Times New Roman Tj" w:hAnsi="Times New Roman Tj"/>
        </w:rPr>
        <w:t>ма 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намояд</w:t>
      </w:r>
      <w:r w:rsidRPr="005E1932">
        <w:rPr>
          <w:rFonts w:ascii="Times New Roman Tj" w:hAnsi="Times New Roman Tj"/>
        </w:rPr>
        <w:t xml:space="preserve">.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</w:t>
      </w:r>
      <w:r w:rsidRPr="005E1932">
        <w:rPr>
          <w:rFonts w:ascii="Times New Roman Tj" w:hAnsi="Times New Roman Tj"/>
        </w:rPr>
        <w:t xml:space="preserve">ма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</w:t>
      </w:r>
      <w:r w:rsidRPr="005E1932">
        <w:t>ҳ</w:t>
      </w:r>
      <w:r w:rsidRPr="005E1932">
        <w:rPr>
          <w:rFonts w:ascii="Times New Roman Tj" w:hAnsi="Times New Roman Tj" w:cs="Times New Roman Tj"/>
        </w:rPr>
        <w:t>амди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азнавташкилди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меандешад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5"/>
        </w:numPr>
        <w:shd w:val="clear" w:color="auto" w:fill="auto"/>
        <w:tabs>
          <w:tab w:val="left" w:pos="1078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боздоштан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бозхондани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дода шудааст, Тарафи воридкунанда монеъ намешавад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баргардонидани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макони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кардааст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мусоидат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0"/>
        <w:jc w:val="center"/>
        <w:rPr>
          <w:rFonts w:ascii="Times New Roman Tj" w:hAnsi="Times New Roman Tj"/>
        </w:rPr>
      </w:pP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исми</w:t>
      </w:r>
      <w:r w:rsidRPr="005E1932">
        <w:rPr>
          <w:rFonts w:ascii="Times New Roman Tj" w:hAnsi="Times New Roman Tj"/>
          <w:b/>
          <w:bCs/>
        </w:rPr>
        <w:t xml:space="preserve"> 4</w:t>
      </w:r>
    </w:p>
    <w:p w:rsidR="005B14C5" w:rsidRPr="005E1932" w:rsidRDefault="005B14C5">
      <w:pPr>
        <w:pStyle w:val="1"/>
        <w:shd w:val="clear" w:color="auto" w:fill="auto"/>
        <w:spacing w:after="240"/>
        <w:ind w:firstLine="0"/>
        <w:jc w:val="center"/>
        <w:rPr>
          <w:rFonts w:ascii="Times New Roman Tj" w:hAnsi="Times New Roman Tj"/>
        </w:rPr>
      </w:pPr>
      <w:r w:rsidRPr="005E1932">
        <w:rPr>
          <w:rFonts w:ascii="Times New Roman Tj" w:hAnsi="Times New Roman Tj"/>
          <w:b/>
          <w:bCs/>
        </w:rPr>
        <w:t>Тасди</w:t>
      </w: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номади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ии</w:t>
      </w:r>
      <w:r w:rsidRPr="005E1932">
        <w:rPr>
          <w:rFonts w:ascii="Times New Roman Tj" w:hAnsi="Times New Roman Tj"/>
          <w:b/>
          <w:bCs/>
        </w:rPr>
        <w:t xml:space="preserve"> истифодабарии ни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</w:t>
      </w:r>
      <w:r w:rsidRPr="005E1932">
        <w:rPr>
          <w:rFonts w:ascii="Palatino Linotype" w:hAnsi="Palatino Linotype" w:cs="Palatino Linotype"/>
          <w:b/>
          <w:bCs/>
        </w:rPr>
        <w:t>ӣ</w:t>
      </w:r>
    </w:p>
    <w:p w:rsidR="005B14C5" w:rsidRPr="005E1932" w:rsidRDefault="005B14C5">
      <w:pPr>
        <w:pStyle w:val="1"/>
        <w:numPr>
          <w:ilvl w:val="0"/>
          <w:numId w:val="16"/>
        </w:numPr>
        <w:shd w:val="clear" w:color="auto" w:fill="auto"/>
        <w:tabs>
          <w:tab w:val="left" w:pos="13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тартиби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Созишнома 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ати</w:t>
      </w:r>
      <w:r w:rsidRPr="005E1932">
        <w:rPr>
          <w:rFonts w:ascii="Times New Roman Tj" w:hAnsi="Times New Roman Tj"/>
        </w:rPr>
        <w:t xml:space="preserve"> истифодабарии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дар доираи фаъолияти муштарак бо из</w:t>
      </w:r>
      <w:r w:rsidRPr="005E1932">
        <w:t>ҳ</w:t>
      </w:r>
      <w:r w:rsidRPr="005E1932">
        <w:rPr>
          <w:rFonts w:ascii="Times New Roman Tj" w:hAnsi="Times New Roman Tj" w:cs="Times New Roman Tj"/>
        </w:rPr>
        <w:t>ороте</w:t>
      </w:r>
      <w:r w:rsidRPr="005E1932">
        <w:rPr>
          <w:rFonts w:ascii="Times New Roman Tj" w:hAnsi="Times New Roman Tj"/>
        </w:rPr>
        <w:t xml:space="preserve">, ки иштирокчиёни фаъолияти муштарак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воридкунанда ва корбарони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(ё) ваколатдори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мекунанд, таъмин менамоянд.</w:t>
      </w:r>
    </w:p>
    <w:p w:rsidR="005B14C5" w:rsidRPr="005E1932" w:rsidRDefault="005B14C5">
      <w:pPr>
        <w:pStyle w:val="1"/>
        <w:numPr>
          <w:ilvl w:val="0"/>
          <w:numId w:val="16"/>
        </w:numPr>
        <w:shd w:val="clear" w:color="auto" w:fill="auto"/>
        <w:tabs>
          <w:tab w:val="left" w:pos="13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иштирокчиёни фаъолияти муштаракро, ки воридкунандагон ва корбарони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мебошанд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</w:t>
      </w:r>
      <w:r w:rsidRPr="005E1932">
        <w:rPr>
          <w:rFonts w:ascii="Times New Roman Tj" w:hAnsi="Times New Roman Tj"/>
        </w:rPr>
        <w:t xml:space="preserve"> мекунанд, ки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риояи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</w:t>
      </w:r>
      <w:r w:rsidRPr="005E1932">
        <w:rPr>
          <w:rFonts w:ascii="Times New Roman Tj" w:hAnsi="Times New Roman Tj"/>
        </w:rPr>
        <w:t xml:space="preserve">рии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 давлати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корбарони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оиро</w:t>
      </w:r>
      <w:r w:rsidRPr="005E1932">
        <w:rPr>
          <w:rFonts w:ascii="Times New Roman Tj" w:hAnsi="Times New Roman Tj"/>
        </w:rPr>
        <w:t xml:space="preserve">, ки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шахсони ваколатдори Тарафи воридкунанда имзо ва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ё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ваколатдори (ма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ваколатдори) Тарафи воридкунанда расман тасди</w:t>
      </w:r>
      <w:r w:rsidRPr="005E1932">
        <w:t>қ</w:t>
      </w:r>
      <w:r w:rsidRPr="005E1932">
        <w:rPr>
          <w:rFonts w:ascii="Times New Roman Tj" w:hAnsi="Times New Roman Tj"/>
        </w:rPr>
        <w:t xml:space="preserve"> карда шудааст, ба Тарафи содиркунанда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ва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намоянд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бозсодироти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ба давлати сеюм - 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корбарони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ки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шахсони мансабдори ваколатдори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давлати сеюм имзо ва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иятдори</w:t>
      </w:r>
      <w:r w:rsidRPr="005E1932">
        <w:rPr>
          <w:rFonts w:ascii="Times New Roman Tj" w:hAnsi="Times New Roman Tj"/>
        </w:rPr>
        <w:t xml:space="preserve"> дахлдори) давлати сеюм расман тасди</w:t>
      </w:r>
      <w:r w:rsidRPr="005E1932">
        <w:t>қ</w:t>
      </w:r>
      <w:r w:rsidRPr="005E1932">
        <w:rPr>
          <w:rFonts w:ascii="Times New Roman Tj" w:hAnsi="Times New Roman Tj"/>
        </w:rPr>
        <w:t xml:space="preserve"> карда шудаанд, ки дар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иштирокчиёни фаъолияти муштарак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шахсони 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сеюм, ки ба фаъолияти муштарак ворид карда шудаанд,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</w:t>
      </w:r>
      <w:r w:rsidRPr="005E1932">
        <w:rPr>
          <w:rFonts w:ascii="Times New Roman Tj" w:hAnsi="Times New Roman Tj"/>
        </w:rPr>
        <w:t xml:space="preserve"> мешаванд:</w:t>
      </w:r>
    </w:p>
    <w:p w:rsidR="005B14C5" w:rsidRPr="005E1932" w:rsidRDefault="005B14C5">
      <w:pPr>
        <w:pStyle w:val="1"/>
        <w:numPr>
          <w:ilvl w:val="0"/>
          <w:numId w:val="17"/>
        </w:numPr>
        <w:shd w:val="clear" w:color="auto" w:fill="auto"/>
        <w:tabs>
          <w:tab w:val="left" w:pos="109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ифзшавандаи</w:t>
      </w:r>
      <w:r w:rsidRPr="005E1932">
        <w:rPr>
          <w:rFonts w:ascii="Times New Roman Tj" w:hAnsi="Times New Roman Tj"/>
        </w:rPr>
        <w:t xml:space="preserve"> аз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содиркунанда баровардашавандаро (содирот) 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барои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ашудаи</w:t>
      </w:r>
      <w:r w:rsidRPr="005E1932">
        <w:rPr>
          <w:rFonts w:ascii="Times New Roman Tj" w:hAnsi="Times New Roman Tj"/>
        </w:rPr>
        <w:t xml:space="preserve"> фаъолияти муштарак истифода баранд;</w:t>
      </w:r>
    </w:p>
    <w:p w:rsidR="005B14C5" w:rsidRPr="005E1932" w:rsidRDefault="005B14C5">
      <w:pPr>
        <w:pStyle w:val="1"/>
        <w:numPr>
          <w:ilvl w:val="0"/>
          <w:numId w:val="17"/>
        </w:numPr>
        <w:shd w:val="clear" w:color="auto" w:fill="auto"/>
        <w:tabs>
          <w:tab w:val="left" w:pos="13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накардан,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rPr>
          <w:rFonts w:ascii="Times New Roman Tj" w:hAnsi="Times New Roman Tj"/>
        </w:rPr>
        <w:t xml:space="preserve"> надодан ва пешгир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мукаммалнамо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нусхабардор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бозисте</w:t>
      </w:r>
      <w:r w:rsidRPr="005E1932">
        <w:t>ҳ</w:t>
      </w:r>
      <w:r w:rsidRPr="005E1932">
        <w:rPr>
          <w:rFonts w:ascii="Times New Roman Tj" w:hAnsi="Times New Roman Tj" w:cs="Times New Roman Tj"/>
        </w:rPr>
        <w:t>сол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бозисте</w:t>
      </w:r>
      <w:r w:rsidRPr="005E1932">
        <w:t>ҳ</w:t>
      </w:r>
      <w:r w:rsidRPr="005E1932">
        <w:rPr>
          <w:rFonts w:ascii="Times New Roman Tj" w:hAnsi="Times New Roman Tj" w:cs="Times New Roman Tj"/>
        </w:rPr>
        <w:t>солнамо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тар</w:t>
      </w:r>
      <w:r w:rsidRPr="005E1932">
        <w:t>ҳ</w:t>
      </w:r>
      <w:r w:rsidRPr="005E1932">
        <w:rPr>
          <w:rFonts w:ascii="Times New Roman Tj" w:hAnsi="Times New Roman Tj" w:cs="Times New Roman Tj"/>
        </w:rPr>
        <w:t>резии</w:t>
      </w:r>
      <w:r w:rsidRPr="005E1932">
        <w:rPr>
          <w:rFonts w:ascii="Times New Roman Tj" w:hAnsi="Times New Roman Tj"/>
        </w:rPr>
        <w:t xml:space="preserve"> баръакс (аз нав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удо</w:t>
      </w:r>
      <w:r w:rsidRPr="005E1932">
        <w:rPr>
          <w:rFonts w:ascii="Times New Roman Tj" w:hAnsi="Times New Roman Tj"/>
        </w:rPr>
        <w:t xml:space="preserve"> кардани сохтор, бар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навсоз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(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Times New Roman Tj" w:hAnsi="Times New Roman Tj"/>
        </w:rPr>
        <w:t xml:space="preserve"> бо истифодаи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дар давлати Тарафи содиркунанда исте</w:t>
      </w:r>
      <w:r w:rsidRPr="005E1932">
        <w:t>ҳ</w:t>
      </w:r>
      <w:r w:rsidRPr="005E1932">
        <w:rPr>
          <w:rFonts w:ascii="Times New Roman Tj" w:hAnsi="Times New Roman Tj" w:cs="Times New Roman Tj"/>
        </w:rPr>
        <w:t>солшуда</w:t>
      </w:r>
      <w:r w:rsidRPr="005E1932">
        <w:rPr>
          <w:rFonts w:ascii="Times New Roman Tj" w:hAnsi="Times New Roman Tj"/>
        </w:rPr>
        <w:t xml:space="preserve"> ва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Times New Roman Tj" w:hAnsi="Times New Roman Tj"/>
        </w:rPr>
        <w:t xml:space="preserve"> бо истифодаи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дигар), бозсодироти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ё </w:t>
      </w:r>
      <w:r w:rsidRPr="005E1932">
        <w:t>ҳ</w:t>
      </w:r>
      <w:r w:rsidRPr="005E1932">
        <w:rPr>
          <w:rFonts w:ascii="Times New Roman Tj" w:hAnsi="Times New Roman Tj" w:cs="Times New Roman Tj"/>
        </w:rPr>
        <w:t>осила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баровардан аз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худ ба нишонии дилхо</w:t>
      </w:r>
      <w:r w:rsidRPr="005E1932">
        <w:t>ҳ</w:t>
      </w:r>
      <w:r w:rsidRPr="005E1932">
        <w:rPr>
          <w:rFonts w:ascii="Times New Roman Tj" w:hAnsi="Times New Roman Tj"/>
        </w:rPr>
        <w:t xml:space="preserve"> шахсони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иштирокчиёни фаъолияти муштарак назоратшаванда, филиал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намояндаги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шарикон ё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ё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дигар та</w:t>
      </w:r>
      <w:r w:rsidRPr="005E1932">
        <w:t>ҳ</w:t>
      </w:r>
      <w:r w:rsidRPr="005E1932">
        <w:rPr>
          <w:rFonts w:ascii="Times New Roman Tj" w:hAnsi="Times New Roman Tj" w:cs="Times New Roman Tj"/>
        </w:rPr>
        <w:t>вили</w:t>
      </w:r>
      <w:r w:rsidRPr="005E1932">
        <w:rPr>
          <w:rFonts w:ascii="Times New Roman Tj" w:hAnsi="Times New Roman Tj"/>
        </w:rPr>
        <w:t xml:space="preserve"> минбаъдаи чунин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ба кишвар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сеюм ё шахсони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(ё) шахсони 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бидуни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аблии</w:t>
      </w:r>
      <w:r w:rsidRPr="005E1932">
        <w:rPr>
          <w:rFonts w:ascii="Times New Roman Tj" w:hAnsi="Times New Roman Tj"/>
        </w:rPr>
        <w:t xml:space="preserve"> хаттии Тарафи содиркунанда ва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, ки 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давлати худ ба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ваколат дода шудааст додани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озати</w:t>
      </w:r>
      <w:r w:rsidRPr="005E1932">
        <w:rPr>
          <w:rFonts w:ascii="Times New Roman Tj" w:hAnsi="Times New Roman Tj"/>
        </w:rPr>
        <w:t xml:space="preserve"> дахлдор).</w:t>
      </w:r>
    </w:p>
    <w:p w:rsidR="005B14C5" w:rsidRPr="005E1932" w:rsidRDefault="005B14C5">
      <w:pPr>
        <w:pStyle w:val="1"/>
        <w:numPr>
          <w:ilvl w:val="0"/>
          <w:numId w:val="16"/>
        </w:numPr>
        <w:shd w:val="clear" w:color="auto" w:fill="auto"/>
        <w:tabs>
          <w:tab w:val="left" w:pos="109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Матни 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номаи</w:t>
      </w:r>
      <w:r w:rsidRPr="005E1932">
        <w:rPr>
          <w:rFonts w:ascii="Times New Roman Tj" w:hAnsi="Times New Roman Tj"/>
        </w:rPr>
        <w:t xml:space="preserve"> корбари 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бо дарназардошти талаботи Тарафи содиркунанда нисбат ба кафолат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Тарафи воридкунанда (бозсодиркунанда) дар мавриди он, ки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>фзшаванда 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барои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иброзшуда истифода мешаванд ва бидуни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озати</w:t>
      </w:r>
      <w:r w:rsidRPr="005E1932">
        <w:rPr>
          <w:rFonts w:ascii="Times New Roman Tj" w:hAnsi="Times New Roman Tj"/>
        </w:rPr>
        <w:t xml:space="preserve"> хаттии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ваколатдори Тарафи содиркунанда мавриди та</w:t>
      </w:r>
      <w:r w:rsidRPr="005E1932">
        <w:t>ҳ</w:t>
      </w:r>
      <w:r w:rsidRPr="005E1932">
        <w:rPr>
          <w:rFonts w:ascii="Times New Roman Tj" w:hAnsi="Times New Roman Tj" w:cs="Times New Roman Tj"/>
        </w:rPr>
        <w:t>вили</w:t>
      </w:r>
      <w:r w:rsidRPr="005E1932">
        <w:rPr>
          <w:rFonts w:ascii="Times New Roman Tj" w:hAnsi="Times New Roman Tj"/>
        </w:rPr>
        <w:t xml:space="preserve"> минбаъда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намегиранд, тартиб дода мешавад.</w:t>
      </w:r>
    </w:p>
    <w:p w:rsidR="005B14C5" w:rsidRPr="005E1932" w:rsidRDefault="005B14C5">
      <w:pPr>
        <w:pStyle w:val="1"/>
        <w:numPr>
          <w:ilvl w:val="0"/>
          <w:numId w:val="16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воридкунанда (бозсодиркунанда)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>) ваколатдори худ (ма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ғ</w:t>
      </w:r>
      <w:r w:rsidRPr="005E1932">
        <w:rPr>
          <w:rFonts w:ascii="Times New Roman Tj" w:hAnsi="Times New Roman Tj" w:cs="Times New Roman Tj"/>
        </w:rPr>
        <w:t>йироти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далел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корбари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овардашуда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гирифташуда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таъ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илан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хабар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 xml:space="preserve">,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ғ</w:t>
      </w:r>
      <w:r w:rsidRPr="005E1932">
        <w:rPr>
          <w:rFonts w:ascii="Times New Roman Tj" w:hAnsi="Times New Roman Tj" w:cs="Times New Roman Tj"/>
        </w:rPr>
        <w:t>йирот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нусхабардор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навсозии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дарназардошти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Times New Roman Tj" w:hAnsi="Times New Roman Tj"/>
        </w:rPr>
        <w:t>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ғ</w:t>
      </w:r>
      <w:r w:rsidRPr="005E1932">
        <w:rPr>
          <w:rFonts w:ascii="Times New Roman Tj" w:hAnsi="Times New Roman Tj" w:cs="Times New Roman Tj"/>
        </w:rPr>
        <w:t>йирот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далел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ниятро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</w:t>
      </w:r>
      <w:r w:rsidRPr="005E1932">
        <w:rPr>
          <w:rFonts w:ascii="Times New Roman Tj" w:hAnsi="Times New Roman Tj"/>
        </w:rPr>
        <w:t>т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6"/>
        </w:numPr>
        <w:shd w:val="clear" w:color="auto" w:fill="auto"/>
        <w:tabs>
          <w:tab w:val="left" w:pos="1057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корбари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минбаъдаи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мот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фиристода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spacing w:after="240" w:line="240" w:lineRule="auto"/>
        <w:rPr>
          <w:rFonts w:ascii="Times New Roman Tj" w:hAnsi="Times New Roman Tj"/>
        </w:rPr>
      </w:pPr>
      <w:bookmarkStart w:id="26" w:name="bookmark26"/>
      <w:bookmarkStart w:id="27" w:name="bookmark27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5</w:t>
      </w:r>
      <w:r w:rsidRPr="005E1932">
        <w:rPr>
          <w:rFonts w:ascii="Times New Roman Tj" w:hAnsi="Times New Roman Tj"/>
        </w:rPr>
        <w:br/>
      </w:r>
      <w:r w:rsidRPr="005E1932">
        <w:rPr>
          <w:rFonts w:ascii="Times New Roman Tj" w:hAnsi="Times New Roman Tj" w:cs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bookmarkEnd w:id="26"/>
      <w:bookmarkEnd w:id="27"/>
    </w:p>
    <w:p w:rsidR="005B14C5" w:rsidRPr="005E1932" w:rsidRDefault="005B14C5">
      <w:pPr>
        <w:pStyle w:val="1"/>
        <w:numPr>
          <w:ilvl w:val="0"/>
          <w:numId w:val="18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доимии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махфият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дархости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иши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коркарди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Дастурамал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муфассали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</w:t>
      </w:r>
      <w:r w:rsidRPr="005E1932">
        <w:rPr>
          <w:rFonts w:ascii="Times New Roman Tj" w:hAnsi="Times New Roman Tj"/>
        </w:rPr>
        <w:t>заронидани амалиёти фаврии чунин сан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иш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гирандагони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амонат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8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Намояндагони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беяро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</w:t>
      </w:r>
      <w:r w:rsidRPr="005E1932">
        <w:rPr>
          <w:rFonts w:ascii="Times New Roman Tj" w:hAnsi="Times New Roman Tj"/>
        </w:rPr>
        <w:t>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тааллу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t>қ</w:t>
      </w:r>
      <w:r w:rsidRPr="005E1932">
        <w:rPr>
          <w:rFonts w:ascii="Times New Roman Tj" w:hAnsi="Times New Roman Tj" w:cs="Times New Roman Tj"/>
        </w:rPr>
        <w:t>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нига</w:t>
      </w:r>
      <w:r w:rsidRPr="005E1932">
        <w:t>ҳ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>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тафтиш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бозсодироти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</w:t>
      </w:r>
      <w:r w:rsidRPr="005E1932">
        <w:rPr>
          <w:rFonts w:ascii="Times New Roman Tj" w:hAnsi="Times New Roman Tj"/>
        </w:rPr>
        <w:t>а ба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сеюм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шудани ин ваколат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дида мебароянд ва ба иштирокчиёни фаъолияти муштарак супориш 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 xml:space="preserve">, ки чунин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намояндагони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намоянд.</w:t>
      </w:r>
    </w:p>
    <w:p w:rsidR="005B14C5" w:rsidRPr="005E1932" w:rsidRDefault="005B14C5">
      <w:pPr>
        <w:pStyle w:val="1"/>
        <w:numPr>
          <w:ilvl w:val="0"/>
          <w:numId w:val="18"/>
        </w:numPr>
        <w:shd w:val="clear" w:color="auto" w:fill="auto"/>
        <w:tabs>
          <w:tab w:val="left" w:pos="1093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дарназардошти хусусияти фаъолияти мушаххаси муштарак нисбати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>, намояндагони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метавонанд фаъолияти худро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яке аз дигар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доираи хадамот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махсуси умум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ё 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идаи</w:t>
      </w:r>
      <w:r w:rsidRPr="005E1932">
        <w:rPr>
          <w:rFonts w:ascii="Times New Roman Tj" w:hAnsi="Times New Roman Tj"/>
        </w:rPr>
        <w:t xml:space="preserve"> идоракунии барнома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лои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ки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гирандагони амонат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мешаванд,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намоянд.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ваколатдори худ барои таъмин намудани он, ки 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иштирокчиёни фаъолияти муштарак, ки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кардани расмиёти марбут ба кор бо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>фзшавандаро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тартиби дар давлати Тарафи содиркунанда 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доранд, дастрасии шабонар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зиро</w:t>
      </w:r>
      <w:r w:rsidRPr="005E1932">
        <w:rPr>
          <w:rFonts w:ascii="Times New Roman Tj" w:hAnsi="Times New Roman Tj"/>
        </w:rPr>
        <w:t xml:space="preserve">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муддати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нига</w:t>
      </w:r>
      <w:r w:rsidRPr="005E1932">
        <w:t>ҳ</w:t>
      </w:r>
      <w:r w:rsidRPr="005E1932">
        <w:rPr>
          <w:rFonts w:ascii="Times New Roman Tj" w:hAnsi="Times New Roman Tj" w:cs="Times New Roman Tj"/>
        </w:rPr>
        <w:t>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бо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назорат намоянд,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баргаштани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ба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содиркунанда ва ё ба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дигар, ки Тарафи содиркунанда ба он 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ё дигар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барои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</w:t>
      </w:r>
      <w:r w:rsidRPr="005E1932">
        <w:rPr>
          <w:rFonts w:ascii="Times New Roman Tj" w:hAnsi="Times New Roman Tj"/>
        </w:rPr>
        <w:t>анда, ки дар давлати ин Тараф дода шудаанд, розиг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додааст.</w:t>
      </w:r>
    </w:p>
    <w:p w:rsidR="005B14C5" w:rsidRPr="005E1932" w:rsidRDefault="005B14C5">
      <w:pPr>
        <w:pStyle w:val="1"/>
        <w:numPr>
          <w:ilvl w:val="0"/>
          <w:numId w:val="18"/>
        </w:numPr>
        <w:shd w:val="clear" w:color="auto" w:fill="auto"/>
        <w:tabs>
          <w:tab w:val="left" w:pos="1093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воридкунанда ба воридшав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он фаъолият намудани намояндагони Тарафи содиркунанда, 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фаъолияти муштарак вобаста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ва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шудани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доираи Созишнома дар сат</w:t>
      </w:r>
      <w:r w:rsidRPr="005E1932">
        <w:t>ҳ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мусоидат менамояд.</w:t>
      </w:r>
    </w:p>
    <w:p w:rsidR="005B14C5" w:rsidRPr="005E1932" w:rsidRDefault="005B14C5">
      <w:pPr>
        <w:pStyle w:val="11"/>
        <w:keepNext/>
        <w:keepLines/>
        <w:shd w:val="clear" w:color="auto" w:fill="auto"/>
        <w:spacing w:line="257" w:lineRule="auto"/>
        <w:rPr>
          <w:rFonts w:ascii="Times New Roman Tj" w:hAnsi="Times New Roman Tj"/>
        </w:rPr>
      </w:pPr>
      <w:bookmarkStart w:id="28" w:name="bookmark28"/>
      <w:bookmarkStart w:id="29" w:name="bookmark29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6</w:t>
      </w:r>
      <w:r w:rsidRPr="005E1932">
        <w:rPr>
          <w:rFonts w:ascii="Times New Roman Tj" w:hAnsi="Times New Roman Tj"/>
        </w:rPr>
        <w:br/>
        <w:t>Принсип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</w:t>
      </w:r>
      <w:r w:rsidRPr="005E1932">
        <w:t>ҳ</w:t>
      </w:r>
      <w:r w:rsidRPr="005E1932">
        <w:rPr>
          <w:rFonts w:ascii="Times New Roman Tj" w:hAnsi="Times New Roman Tj" w:cs="Times New Roman Tj"/>
        </w:rPr>
        <w:t>барикунанда</w:t>
      </w:r>
      <w:r w:rsidRPr="005E1932">
        <w:rPr>
          <w:rFonts w:ascii="Times New Roman Tj" w:hAnsi="Times New Roman Tj"/>
        </w:rPr>
        <w:t xml:space="preserve"> нисбати дастрас</w:t>
      </w:r>
      <w:r w:rsidRPr="005E1932">
        <w:rPr>
          <w:rFonts w:ascii="Palatino Linotype" w:hAnsi="Palatino Linotype" w:cs="Palatino Linotype"/>
        </w:rPr>
        <w:t>ӣ</w:t>
      </w:r>
      <w:bookmarkEnd w:id="28"/>
      <w:bookmarkEnd w:id="29"/>
    </w:p>
    <w:p w:rsidR="005B14C5" w:rsidRPr="005E1932" w:rsidRDefault="005B14C5">
      <w:pPr>
        <w:pStyle w:val="1"/>
        <w:numPr>
          <w:ilvl w:val="0"/>
          <w:numId w:val="19"/>
        </w:numPr>
        <w:shd w:val="clear" w:color="auto" w:fill="auto"/>
        <w:tabs>
          <w:tab w:val="left" w:pos="1093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Кор бо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шароит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 мешавад, ки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зарурии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таъмин намоянд. Дара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содиркунанда бо дарназардошти хусусияти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муайян карда мешавад. Бо созиши 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ояи</w:t>
      </w:r>
      <w:r w:rsidRPr="005E1932">
        <w:rPr>
          <w:rFonts w:ascii="Times New Roman Tj" w:hAnsi="Times New Roman Tj"/>
        </w:rPr>
        <w:t xml:space="preserve"> иштирокчиёни фаъолияти муштараки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содиркунанда ва воридкунанда 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таъсис дода мешаванд, ки 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содиркунанда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</w:t>
      </w:r>
      <w:r w:rsidRPr="005E1932">
        <w:rPr>
          <w:rFonts w:ascii="Times New Roman Tj" w:hAnsi="Times New Roman Tj"/>
        </w:rPr>
        <w:t xml:space="preserve"> ва (ё) назорат карда мешавад.</w:t>
      </w:r>
    </w:p>
    <w:p w:rsidR="005B14C5" w:rsidRPr="005E1932" w:rsidRDefault="005B14C5">
      <w:pPr>
        <w:pStyle w:val="1"/>
        <w:numPr>
          <w:ilvl w:val="0"/>
          <w:numId w:val="19"/>
        </w:numPr>
        <w:shd w:val="clear" w:color="auto" w:fill="auto"/>
        <w:tabs>
          <w:tab w:val="left" w:pos="1093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банди 1 ин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ваколатдори худ ба иштирокчиёни фаъолияти муштарак супориш 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, ки тартиб ва низоми таъмини дастрасии идорашавандаи назоратро ба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ху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лиёт</w:t>
      </w:r>
      <w:r w:rsidRPr="005E1932">
        <w:rPr>
          <w:rFonts w:ascii="Times New Roman Tj" w:hAnsi="Times New Roman Tj"/>
        </w:rPr>
        <w:t xml:space="preserve"> ё ба 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офизатшаванда</w:t>
      </w:r>
      <w:r w:rsidRPr="005E1932">
        <w:rPr>
          <w:rFonts w:ascii="Times New Roman Tj" w:hAnsi="Times New Roman Tj"/>
        </w:rPr>
        <w:t>, ки махсус барои кор 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</w:t>
      </w:r>
      <w:r w:rsidRPr="005E1932">
        <w:rPr>
          <w:rFonts w:ascii="Times New Roman Tj" w:hAnsi="Times New Roman Tj"/>
        </w:rPr>
        <w:t xml:space="preserve">зшаванда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удо</w:t>
      </w:r>
      <w:r w:rsidRPr="005E1932">
        <w:rPr>
          <w:rFonts w:ascii="Times New Roman Tj" w:hAnsi="Times New Roman Tj"/>
        </w:rPr>
        <w:t xml:space="preserve"> шудаанд, бо дарназардошти он, ки чунин дастрасии идорашаванда бо дархости Тарафи воридкунанда бо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rPr>
          <w:rFonts w:ascii="Times New Roman Tj" w:hAnsi="Times New Roman Tj"/>
        </w:rPr>
        <w:t xml:space="preserve">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узури</w:t>
      </w:r>
      <w:r w:rsidRPr="005E1932">
        <w:rPr>
          <w:rFonts w:ascii="Times New Roman Tj" w:hAnsi="Times New Roman Tj"/>
        </w:rPr>
        <w:t xml:space="preserve"> намояндагони Тарафи содиркунанда дода мешавад,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ва дастгир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намоянд.</w:t>
      </w:r>
    </w:p>
    <w:p w:rsidR="005B14C5" w:rsidRPr="005E1932" w:rsidRDefault="005B14C5">
      <w:pPr>
        <w:pStyle w:val="1"/>
        <w:numPr>
          <w:ilvl w:val="0"/>
          <w:numId w:val="19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дарназардошти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1 ва 2 ин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дарк мекунанд, ки 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нисбати ташкили 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ху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наклиёт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банди</w:t>
      </w:r>
      <w:r w:rsidRPr="005E1932">
        <w:rPr>
          <w:rFonts w:ascii="Times New Roman Tj" w:hAnsi="Times New Roman Tj"/>
        </w:rPr>
        <w:t xml:space="preserve"> 2 </w:t>
      </w:r>
      <w:r w:rsidRPr="005E1932">
        <w:t>ҳ</w:t>
      </w:r>
      <w:r w:rsidRPr="005E1932">
        <w:rPr>
          <w:rFonts w:ascii="Times New Roman Tj" w:hAnsi="Times New Roman Tj" w:cs="Times New Roman Tj"/>
        </w:rPr>
        <w:t>амин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айд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мегиранд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20"/>
        </w:numPr>
        <w:shd w:val="clear" w:color="auto" w:fill="auto"/>
        <w:tabs>
          <w:tab w:val="left" w:pos="1076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муайян кардани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воридшаванда</w:t>
      </w:r>
      <w:r w:rsidRPr="005E1932">
        <w:rPr>
          <w:rFonts w:ascii="Times New Roman Tj" w:hAnsi="Times New Roman Tj"/>
        </w:rPr>
        <w:t xml:space="preserve"> (бароянда), ки бояд бо худ рухсатномаи 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нишона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муайянкунандаи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сарисинаг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0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назорат ва мушо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марбут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бовар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функсия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</w:t>
      </w:r>
      <w:r w:rsidRPr="005E1932">
        <w:rPr>
          <w:rFonts w:ascii="Times New Roman Tj" w:hAnsi="Times New Roman Tj"/>
        </w:rPr>
        <w:t>егона вобаста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0"/>
        </w:numPr>
        <w:shd w:val="clear" w:color="auto" w:fill="auto"/>
        <w:tabs>
          <w:tab w:val="left" w:pos="107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мунтазам ё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арзёб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тамоми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системаи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тартиб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пешгирикунанда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исло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9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Тарафи содиркунанда дар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араёни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</w:t>
      </w:r>
      <w:r w:rsidRPr="005E1932">
        <w:rPr>
          <w:rFonts w:ascii="Times New Roman Tj" w:hAnsi="Times New Roman Tj"/>
        </w:rPr>
        <w:t>а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Тарафи воридкунанда дар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араёни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bookmarkStart w:id="30" w:name="_GoBack"/>
      <w:bookmarkEnd w:id="30"/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воридот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 w:cs="Times New Roman Tj"/>
        </w:rPr>
        <w:t>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корбари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</w:t>
      </w:r>
      <w:r w:rsidRPr="005E1932">
        <w:rPr>
          <w:rFonts w:ascii="Times New Roman Tj" w:hAnsi="Times New Roman Tj"/>
        </w:rPr>
        <w:t>игар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19"/>
        </w:numPr>
        <w:shd w:val="clear" w:color="auto" w:fill="auto"/>
        <w:tabs>
          <w:tab w:val="left" w:pos="1057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якдигарро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амалиёте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боиси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нашудани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назорати</w:t>
      </w:r>
      <w:r w:rsidRPr="005E1932">
        <w:rPr>
          <w:rFonts w:ascii="Times New Roman Tj" w:hAnsi="Times New Roman Tj"/>
        </w:rPr>
        <w:t xml:space="preserve"> 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хабардор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0"/>
        <w:jc w:val="center"/>
        <w:rPr>
          <w:rFonts w:ascii="Times New Roman Tj" w:hAnsi="Times New Roman Tj"/>
        </w:rPr>
      </w:pP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исми</w:t>
      </w:r>
      <w:r w:rsidRPr="005E1932">
        <w:rPr>
          <w:rFonts w:ascii="Times New Roman Tj" w:hAnsi="Times New Roman Tj"/>
          <w:b/>
          <w:bCs/>
        </w:rPr>
        <w:t xml:space="preserve"> 7</w:t>
      </w:r>
    </w:p>
    <w:p w:rsidR="005B14C5" w:rsidRPr="005E1932" w:rsidRDefault="005B14C5">
      <w:pPr>
        <w:pStyle w:val="11"/>
        <w:keepNext/>
        <w:keepLines/>
        <w:shd w:val="clear" w:color="auto" w:fill="auto"/>
        <w:spacing w:after="240" w:line="252" w:lineRule="auto"/>
        <w:rPr>
          <w:rFonts w:ascii="Times New Roman Tj" w:hAnsi="Times New Roman Tj"/>
        </w:rPr>
      </w:pPr>
      <w:bookmarkStart w:id="31" w:name="bookmark30"/>
      <w:bookmarkStart w:id="32" w:name="bookmark31"/>
      <w:r w:rsidRPr="005E1932">
        <w:rPr>
          <w:rFonts w:ascii="Times New Roman Tj" w:hAnsi="Times New Roman Tj"/>
        </w:rPr>
        <w:t>Аломатгузории ого</w:t>
      </w:r>
      <w:r w:rsidRPr="005E1932">
        <w:t>ҳ</w:t>
      </w:r>
      <w:r w:rsidRPr="005E1932">
        <w:rPr>
          <w:rFonts w:ascii="Times New Roman Tj" w:hAnsi="Times New Roman Tj" w:cs="Times New Roman Tj"/>
        </w:rPr>
        <w:t>кунанда</w:t>
      </w:r>
      <w:bookmarkEnd w:id="31"/>
      <w:bookmarkEnd w:id="32"/>
    </w:p>
    <w:p w:rsidR="005B14C5" w:rsidRPr="005E1932" w:rsidRDefault="005B14C5">
      <w:pPr>
        <w:pStyle w:val="1"/>
        <w:shd w:val="clear" w:color="auto" w:fill="auto"/>
        <w:spacing w:line="254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ого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ишора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бо маълумоти ахборот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 шаванд ё ба шакли махсуси дигар ишора карда шаванд.</w:t>
      </w:r>
    </w:p>
    <w:p w:rsidR="005B14C5" w:rsidRPr="005E1932" w:rsidRDefault="005B14C5">
      <w:pPr>
        <w:pStyle w:val="1"/>
        <w:shd w:val="clear" w:color="auto" w:fill="auto"/>
        <w:spacing w:after="32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Дар чунин аломат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ого</w:t>
      </w:r>
      <w:r w:rsidRPr="005E1932">
        <w:t>ҳ</w:t>
      </w:r>
      <w:r w:rsidRPr="005E1932">
        <w:rPr>
          <w:rFonts w:ascii="Times New Roman Tj" w:hAnsi="Times New Roman Tj" w:cs="Times New Roman Tj"/>
        </w:rPr>
        <w:t>инома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мушаххас ишора карда мешаванд, ки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доираи фаъолияти муштарак истифода мешаванд ва ого</w:t>
      </w:r>
      <w:r w:rsidRPr="005E1932">
        <w:t>ҳ</w:t>
      </w:r>
      <w:r w:rsidRPr="005E1932">
        <w:rPr>
          <w:rFonts w:ascii="Times New Roman Tj" w:hAnsi="Times New Roman Tj" w:cs="Times New Roman Tj"/>
        </w:rPr>
        <w:t>иномаро</w:t>
      </w:r>
      <w:r w:rsidRPr="005E1932">
        <w:rPr>
          <w:rFonts w:ascii="Times New Roman Tj" w:hAnsi="Times New Roman Tj"/>
        </w:rPr>
        <w:t xml:space="preserve"> дар бораи манъи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Созишнома дар бар мегиранд.</w:t>
      </w:r>
    </w:p>
    <w:p w:rsidR="005B14C5" w:rsidRPr="005E1932" w:rsidRDefault="005B14C5">
      <w:pPr>
        <w:pStyle w:val="11"/>
        <w:keepNext/>
        <w:keepLines/>
        <w:shd w:val="clear" w:color="auto" w:fill="auto"/>
        <w:spacing w:after="240"/>
        <w:rPr>
          <w:rFonts w:ascii="Times New Roman Tj" w:hAnsi="Times New Roman Tj"/>
        </w:rPr>
      </w:pPr>
      <w:bookmarkStart w:id="33" w:name="bookmark32"/>
      <w:bookmarkStart w:id="34" w:name="bookmark33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8</w:t>
      </w:r>
      <w:r w:rsidRPr="005E1932">
        <w:rPr>
          <w:rFonts w:ascii="Times New Roman Tj" w:hAnsi="Times New Roman Tj"/>
        </w:rPr>
        <w:br/>
        <w:t>Барориш ва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bookmarkEnd w:id="33"/>
      <w:bookmarkEnd w:id="34"/>
    </w:p>
    <w:p w:rsidR="005B14C5" w:rsidRPr="005E1932" w:rsidRDefault="005B14C5">
      <w:pPr>
        <w:pStyle w:val="1"/>
        <w:numPr>
          <w:ilvl w:val="0"/>
          <w:numId w:val="21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Намояндагони Тарафи содиркунанда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(ё) ваколатдори (ма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ваколатдори) ин Тарафро 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Times New Roman Tj" w:hAnsi="Times New Roman Tj"/>
        </w:rPr>
        <w:t xml:space="preserve"> оид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кор бо дархост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ки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воридкунанда (бозсодироткунанда)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ва та</w:t>
      </w:r>
      <w:r w:rsidRPr="005E1932">
        <w:t>ҳ</w:t>
      </w:r>
      <w:r w:rsidRPr="005E1932">
        <w:rPr>
          <w:rFonts w:ascii="Times New Roman Tj" w:hAnsi="Times New Roman Tj" w:cs="Times New Roman Tj"/>
        </w:rPr>
        <w:t>ия</w:t>
      </w:r>
      <w:r w:rsidRPr="005E1932">
        <w:rPr>
          <w:rFonts w:ascii="Times New Roman Tj" w:hAnsi="Times New Roman Tj"/>
        </w:rPr>
        <w:t xml:space="preserve"> шудаанд, 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гирифтани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барои воридоти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ба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</w:t>
      </w:r>
      <w:r w:rsidRPr="005E1932">
        <w:rPr>
          <w:rFonts w:ascii="Times New Roman Tj" w:hAnsi="Times New Roman Tj"/>
        </w:rPr>
        <w:t xml:space="preserve"> ва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аз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худ хабардор менамоянд. Тарафи содиркунанда барориши (содироти)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бо гирифтани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ба амал овардани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муайян менамояд.</w:t>
      </w:r>
    </w:p>
    <w:p w:rsidR="005B14C5" w:rsidRPr="005E1932" w:rsidRDefault="005B14C5">
      <w:pPr>
        <w:pStyle w:val="1"/>
        <w:numPr>
          <w:ilvl w:val="0"/>
          <w:numId w:val="21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Барои 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аз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содиркунанда ба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воридкунанда ва аз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воридкунанда ба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давлати Тарафи содиркунанда ё ба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дигар, ки Тарафи содиркунанда розиг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додааст, бояд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ё дигар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(ё)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ва (ё) ваколатдори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 тартиби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аррарнамудаи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яке аз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со</w:t>
      </w:r>
      <w:r w:rsidRPr="005E1932">
        <w:t>ҳ</w:t>
      </w:r>
      <w:r w:rsidRPr="005E1932">
        <w:rPr>
          <w:rFonts w:ascii="Times New Roman Tj" w:hAnsi="Times New Roman Tj" w:cs="Times New Roman Tj"/>
        </w:rPr>
        <w:t>аи</w:t>
      </w:r>
      <w:r w:rsidRPr="005E1932">
        <w:rPr>
          <w:rFonts w:ascii="Times New Roman Tj" w:hAnsi="Times New Roman Tj"/>
        </w:rPr>
        <w:t xml:space="preserve"> назорати 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гирифта шаванд.</w:t>
      </w:r>
    </w:p>
    <w:p w:rsidR="005B14C5" w:rsidRPr="005E1932" w:rsidRDefault="005B14C5">
      <w:pPr>
        <w:pStyle w:val="1"/>
        <w:numPr>
          <w:ilvl w:val="0"/>
          <w:numId w:val="21"/>
        </w:numPr>
        <w:shd w:val="clear" w:color="auto" w:fill="auto"/>
        <w:tabs>
          <w:tab w:val="left" w:pos="1205"/>
        </w:tabs>
        <w:spacing w:after="32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бо дарназардошти 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, ки дар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пешбин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шудаанд,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мегардад. Розигии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оид ба амалиёти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махсус ва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марбут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мушаххаси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 ва инчунин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барои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фав</w:t>
      </w:r>
      <w:r w:rsidRPr="005E1932">
        <w:t>қ</w:t>
      </w:r>
      <w:r w:rsidRPr="005E1932">
        <w:rPr>
          <w:rFonts w:ascii="Times New Roman Tj" w:hAnsi="Times New Roman Tj" w:cs="Times New Roman Tj"/>
        </w:rPr>
        <w:t>уллода</w:t>
      </w:r>
      <w:r w:rsidRPr="005E1932">
        <w:rPr>
          <w:rFonts w:ascii="Times New Roman Tj" w:hAnsi="Times New Roman Tj"/>
        </w:rPr>
        <w:t xml:space="preserve"> коркардшудаи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>, ки бо Созишнома 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мебошанд, дар бар мегирад.</w:t>
      </w:r>
    </w:p>
    <w:p w:rsidR="005B14C5" w:rsidRPr="005E1932" w:rsidRDefault="005B14C5">
      <w:pPr>
        <w:pStyle w:val="11"/>
        <w:keepNext/>
        <w:keepLines/>
        <w:shd w:val="clear" w:color="auto" w:fill="auto"/>
        <w:spacing w:after="240" w:line="240" w:lineRule="auto"/>
        <w:rPr>
          <w:rFonts w:ascii="Times New Roman Tj" w:hAnsi="Times New Roman Tj"/>
        </w:rPr>
      </w:pPr>
      <w:bookmarkStart w:id="35" w:name="bookmark34"/>
      <w:bookmarkStart w:id="36" w:name="bookmark35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9</w:t>
      </w:r>
      <w:r w:rsidRPr="005E1932">
        <w:rPr>
          <w:rFonts w:ascii="Times New Roman Tj" w:hAnsi="Times New Roman Tj"/>
        </w:rPr>
        <w:br/>
        <w:t>Амалиёт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гумрук</w:t>
      </w:r>
      <w:r w:rsidRPr="005E1932">
        <w:rPr>
          <w:rFonts w:ascii="Palatino Linotype" w:hAnsi="Palatino Linotype" w:cs="Palatino Linotype"/>
        </w:rPr>
        <w:t>ӣ</w:t>
      </w:r>
      <w:bookmarkEnd w:id="35"/>
      <w:bookmarkEnd w:id="36"/>
    </w:p>
    <w:p w:rsidR="005B14C5" w:rsidRPr="005E1932" w:rsidRDefault="005B14C5">
      <w:pPr>
        <w:pStyle w:val="1"/>
        <w:shd w:val="clear" w:color="auto" w:fill="auto"/>
        <w:spacing w:line="240" w:lineRule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Назорати 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амалиёти 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нисбати мол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>, ки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вобаста мебошанд, 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яке аз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ин Созишномаи мазкур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карда мешаванд.</w:t>
      </w:r>
    </w:p>
    <w:p w:rsidR="005B14C5" w:rsidRPr="005E1932" w:rsidRDefault="005B14C5">
      <w:pPr>
        <w:pStyle w:val="1"/>
        <w:shd w:val="clear" w:color="auto" w:fill="auto"/>
        <w:tabs>
          <w:tab w:val="left" w:pos="1349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Ба</w:t>
      </w:r>
      <w:r w:rsidRPr="005E1932">
        <w:rPr>
          <w:rFonts w:ascii="Times New Roman Tj" w:hAnsi="Times New Roman Tj"/>
        </w:rPr>
        <w:tab/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гумрукии давлати Тарафи воридкунанда</w:t>
      </w:r>
    </w:p>
    <w:p w:rsidR="005B14C5" w:rsidRPr="005E1932" w:rsidRDefault="005B14C5">
      <w:pPr>
        <w:pStyle w:val="1"/>
        <w:shd w:val="clear" w:color="auto" w:fill="auto"/>
        <w:ind w:firstLine="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боваринома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хаттии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оми</w:t>
      </w:r>
      <w:r w:rsidRPr="005E1932">
        <w:rPr>
          <w:rFonts w:ascii="Times New Roman Tj" w:hAnsi="Times New Roman Tj"/>
        </w:rPr>
        <w:t xml:space="preserve"> ваколатдори Тарафи содиркунанда нисбати он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карда мешавад, ки дар контейнер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дигар баста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ршуда</w:t>
      </w:r>
      <w:r w:rsidRPr="005E1932">
        <w:rPr>
          <w:rFonts w:ascii="Times New Roman Tj" w:hAnsi="Times New Roman Tj"/>
        </w:rPr>
        <w:t xml:space="preserve"> ягон боре 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нест, ки ба фаъолияти муштарак 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Созишномаи мазкур мансуб набошад ва расман ба ин сифат эълон нашудааст.</w:t>
      </w:r>
    </w:p>
    <w:p w:rsidR="005B14C5" w:rsidRPr="005E1932" w:rsidRDefault="005B14C5">
      <w:pPr>
        <w:pStyle w:val="1"/>
        <w:shd w:val="clear" w:color="auto" w:fill="auto"/>
        <w:spacing w:after="32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гумруки 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бо худ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ом</w:t>
      </w:r>
      <w:r w:rsidRPr="005E1932">
        <w:rPr>
          <w:rFonts w:ascii="Times New Roman Tj" w:hAnsi="Times New Roman Tj"/>
        </w:rPr>
        <w:t xml:space="preserve"> додани азназаргузаронии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ифзшударо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ниго</w:t>
      </w:r>
      <w:r w:rsidRPr="005E1932">
        <w:t>ҳ</w:t>
      </w:r>
      <w:r w:rsidRPr="005E1932">
        <w:rPr>
          <w:rFonts w:ascii="Times New Roman Tj" w:hAnsi="Times New Roman Tj"/>
        </w:rPr>
        <w:t xml:space="preserve"> медоранд. </w:t>
      </w:r>
      <w:r w:rsidRPr="005E1932">
        <w:t>Ҳ</w:t>
      </w:r>
      <w:r w:rsidRPr="005E1932">
        <w:rPr>
          <w:rFonts w:ascii="Times New Roman Tj" w:hAnsi="Times New Roman Tj" w:cs="Times New Roman Tj"/>
        </w:rPr>
        <w:t>амзамон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 асос мегиранд, ки дар шароит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далел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нишона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вайронкунии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оида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баровардани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нозироти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>яд худдор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муро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дахлдори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гумруки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тафтишот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дарназардошти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арзёбии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хатари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</w:t>
      </w:r>
      <w:r w:rsidRPr="005E1932">
        <w:rPr>
          <w:rFonts w:ascii="Times New Roman Tj" w:hAnsi="Times New Roman Tj"/>
        </w:rPr>
        <w:t>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маф</w:t>
      </w:r>
      <w:r w:rsidRPr="005E1932">
        <w:t>ҳ</w:t>
      </w:r>
      <w:r w:rsidRPr="005E1932">
        <w:rPr>
          <w:rFonts w:ascii="Times New Roman Tj" w:hAnsi="Times New Roman Tj" w:cs="Times New Roman Tj"/>
        </w:rPr>
        <w:t>уми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усул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намерасонанд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хусусият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параметр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ифшо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нусхабардор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намекунанд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</w:t>
      </w:r>
      <w:r w:rsidRPr="005E1932">
        <w:rPr>
          <w:rFonts w:ascii="Times New Roman Tj" w:hAnsi="Times New Roman Tj"/>
        </w:rPr>
        <w:t>оми ниго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мукаммал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ътамадии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каши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физик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розиг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гузаронида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1"/>
        <w:keepNext/>
        <w:keepLines/>
        <w:shd w:val="clear" w:color="auto" w:fill="auto"/>
        <w:rPr>
          <w:rFonts w:ascii="Times New Roman Tj" w:hAnsi="Times New Roman Tj"/>
        </w:rPr>
      </w:pPr>
      <w:bookmarkStart w:id="37" w:name="bookmark36"/>
      <w:bookmarkStart w:id="38" w:name="bookmark37"/>
      <w:r w:rsidRPr="005E1932">
        <w:t>Қ</w:t>
      </w:r>
      <w:r w:rsidRPr="005E1932">
        <w:rPr>
          <w:rFonts w:ascii="Times New Roman Tj" w:hAnsi="Times New Roman Tj" w:cs="Times New Roman Tj"/>
        </w:rPr>
        <w:t>исми</w:t>
      </w:r>
      <w:r w:rsidRPr="005E1932">
        <w:rPr>
          <w:rFonts w:ascii="Times New Roman Tj" w:hAnsi="Times New Roman Tj"/>
        </w:rPr>
        <w:t xml:space="preserve"> 10</w:t>
      </w:r>
      <w:r w:rsidRPr="005E1932">
        <w:rPr>
          <w:rFonts w:ascii="Times New Roman Tj" w:hAnsi="Times New Roman Tj"/>
        </w:rPr>
        <w:br/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исмонии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</w:t>
      </w:r>
      <w:bookmarkEnd w:id="37"/>
      <w:bookmarkEnd w:id="38"/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090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/>
        </w:rPr>
        <w:t xml:space="preserve">ои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доираи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назорати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идоракунии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</w:t>
      </w:r>
      <w:r w:rsidRPr="005E1932">
        <w:rPr>
          <w:rFonts w:ascii="Times New Roman Tj" w:hAnsi="Times New Roman Tj"/>
        </w:rPr>
        <w:t xml:space="preserve">ранд, нисбати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шакл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мусодира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мурофиаи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суд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масуният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мебаранд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буркун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абили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мусодираи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категорияи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ишорашудаи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абс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баромадани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суд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Масунияти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эътибор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надорад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мушаххас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масуният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ифзшударо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дархости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</w:t>
      </w:r>
      <w:r w:rsidRPr="005E1932">
        <w:rPr>
          <w:rFonts w:ascii="Times New Roman Tj" w:hAnsi="Times New Roman Tj"/>
        </w:rPr>
        <w:t>олияти муштараки Тарафи воридкунанда мусодира намояд, агар риоя нашудани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нисбати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ки дар давлати Тарафи содиркунанда дода шудаанд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</w:t>
      </w:r>
      <w:r w:rsidRPr="005E1932">
        <w:rPr>
          <w:rFonts w:ascii="Times New Roman Tj" w:hAnsi="Times New Roman Tj"/>
        </w:rPr>
        <w:t xml:space="preserve"> дошта бошад ва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сулоту</w:t>
      </w:r>
      <w:r w:rsidRPr="005E1932">
        <w:rPr>
          <w:rFonts w:ascii="Times New Roman Tj" w:hAnsi="Times New Roman Tj"/>
        </w:rPr>
        <w:t xml:space="preserve">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меъёр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ниго</w:t>
      </w:r>
      <w:r w:rsidRPr="005E1932">
        <w:t>ҳ</w:t>
      </w:r>
      <w:r w:rsidRPr="005E1932">
        <w:rPr>
          <w:rFonts w:ascii="Times New Roman Tj" w:hAnsi="Times New Roman Tj" w:cs="Times New Roman Tj"/>
        </w:rPr>
        <w:t>дории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бомасъулият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араёни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лил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тафтишоти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</w:t>
      </w:r>
      <w:r w:rsidRPr="005E1932">
        <w:rPr>
          <w:rFonts w:ascii="Times New Roman Tj" w:hAnsi="Times New Roman Tj"/>
        </w:rPr>
        <w:t>айронкуни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ошкоршуда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</w:t>
      </w:r>
      <w:r w:rsidRPr="005E1932">
        <w:t>ҳ</w:t>
      </w:r>
      <w:r w:rsidRPr="005E1932">
        <w:rPr>
          <w:rFonts w:ascii="Times New Roman Tj" w:hAnsi="Times New Roman Tj" w:cs="Times New Roman Tj"/>
        </w:rPr>
        <w:t>тимол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араёни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сифати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гарав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намешаванд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муро</w:t>
      </w:r>
      <w:r w:rsidRPr="005E1932">
        <w:rPr>
          <w:rFonts w:ascii="Times New Roman Tj" w:hAnsi="Times New Roman Tj"/>
        </w:rPr>
        <w:t xml:space="preserve">фиа дар суди ин давлат </w:t>
      </w:r>
      <w:r w:rsidRPr="005E1932">
        <w:t>ҳ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буркун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масалан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ситонидан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абс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реквизитсия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мусодира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наметавонанд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воридкунанда дар доираи тартиби додани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давлати он амал менамояд,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хусусияти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мебинад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идоракунии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</w:t>
      </w:r>
      <w:r w:rsidRPr="005E1932">
        <w:rPr>
          <w:rFonts w:ascii="Times New Roman Tj" w:hAnsi="Times New Roman Tj"/>
        </w:rPr>
        <w:t>и 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гирандагони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амонат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фур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ш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додан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дубора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гарав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гузашт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моликият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идоракунии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боваринок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вайрон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кафо</w:t>
      </w:r>
      <w:r w:rsidRPr="005E1932">
        <w:rPr>
          <w:rFonts w:ascii="Times New Roman Tj" w:hAnsi="Times New Roman Tj"/>
        </w:rPr>
        <w:t xml:space="preserve">лат дошта бошанд.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омадани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t>ҳ</w:t>
      </w:r>
      <w:r w:rsidRPr="005E1932">
        <w:rPr>
          <w:rFonts w:ascii="Times New Roman Tj" w:hAnsi="Times New Roman Tj" w:cs="Times New Roman Tj"/>
        </w:rPr>
        <w:t>с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шартномав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</w:t>
      </w:r>
      <w:r w:rsidRPr="005E1932">
        <w:rPr>
          <w:rFonts w:ascii="Times New Roman Tj" w:hAnsi="Times New Roman Tj"/>
        </w:rPr>
        <w:t>нд ё ба таври дигар халалдор карда шаванд.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омадани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одиса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далел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эрод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даъво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марбут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фавран</w:t>
      </w:r>
      <w:r w:rsidRPr="005E1932">
        <w:rPr>
          <w:rFonts w:ascii="Times New Roman Tj" w:hAnsi="Times New Roman Tj"/>
        </w:rPr>
        <w:t xml:space="preserve"> тавассути 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дипломат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андешидани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тамоми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имоят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эрод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даъво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машварат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мегузаронанд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05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>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маъмур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марбут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истифодабар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удуди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таъсир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намерасонанд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05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</w:t>
      </w:r>
      <w:r w:rsidRPr="005E1932">
        <w:rPr>
          <w:rFonts w:ascii="Times New Roman Tj" w:hAnsi="Times New Roman Tj"/>
        </w:rPr>
        <w:t xml:space="preserve">ринсипи масунияти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роияро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боиси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мораторияи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маъмур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истифодабарии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</w:t>
      </w:r>
      <w:r w:rsidRPr="005E1932">
        <w:rPr>
          <w:rFonts w:ascii="Times New Roman Tj" w:hAnsi="Times New Roman Tj"/>
        </w:rPr>
        <w:t>т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асоснок нисбати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зерин гарданд:</w:t>
      </w:r>
    </w:p>
    <w:p w:rsidR="005B14C5" w:rsidRPr="005E1932" w:rsidRDefault="005B14C5">
      <w:pPr>
        <w:pStyle w:val="1"/>
        <w:numPr>
          <w:ilvl w:val="0"/>
          <w:numId w:val="23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боздоштани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амалиёти 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баровардани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ида</w:t>
      </w:r>
      <w:r w:rsidRPr="005E1932">
        <w:rPr>
          <w:rFonts w:ascii="Times New Roman Tj" w:hAnsi="Times New Roman Tj"/>
        </w:rPr>
        <w:t xml:space="preserve"> бо сабаби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</w:t>
      </w:r>
      <w:r w:rsidRPr="005E1932">
        <w:rPr>
          <w:rFonts w:ascii="Times New Roman Tj" w:hAnsi="Times New Roman Tj"/>
        </w:rPr>
        <w:t xml:space="preserve"> доштани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одиса</w:t>
      </w:r>
      <w:r w:rsidRPr="005E1932">
        <w:rPr>
          <w:rFonts w:ascii="Times New Roman Tj" w:hAnsi="Times New Roman Tj"/>
        </w:rPr>
        <w:t xml:space="preserve"> ва таркиби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вайронкунии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гумрук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3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ворид намудани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барои 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давлати Тарафи воридкунанда ва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он истифода бурдани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>, агар ба муносибати бехатар бо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Созишнома мумкин аст, ки зарар расонида шавад, инчунин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хавф ба амният, тартиботи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амъият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аёт</w:t>
      </w:r>
      <w:r w:rsidRPr="005E1932">
        <w:rPr>
          <w:rFonts w:ascii="Times New Roman Tj" w:hAnsi="Times New Roman Tj"/>
        </w:rPr>
        <w:t xml:space="preserve"> ва саломатии инсон ва (ё) му</w:t>
      </w:r>
      <w:r w:rsidRPr="005E1932">
        <w:t>ҳ</w:t>
      </w:r>
      <w:r w:rsidRPr="005E1932">
        <w:rPr>
          <w:rFonts w:ascii="Times New Roman Tj" w:hAnsi="Times New Roman Tj" w:cs="Times New Roman Tj"/>
        </w:rPr>
        <w:t>ити</w:t>
      </w:r>
      <w:r w:rsidRPr="005E1932">
        <w:rPr>
          <w:rFonts w:ascii="Times New Roman Tj" w:hAnsi="Times New Roman Tj"/>
        </w:rPr>
        <w:t xml:space="preserve"> табиии атроф;</w:t>
      </w:r>
    </w:p>
    <w:p w:rsidR="005B14C5" w:rsidRPr="005E1932" w:rsidRDefault="005B14C5">
      <w:pPr>
        <w:pStyle w:val="1"/>
        <w:numPr>
          <w:ilvl w:val="0"/>
          <w:numId w:val="23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 истифодаи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радифи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и мушаххас оид ба густариш ва истифодаи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захира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хизматрасони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, ки дар доираи фаъолияти муштарак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мешаванд;</w:t>
      </w:r>
    </w:p>
    <w:p w:rsidR="005B14C5" w:rsidRPr="005E1932" w:rsidRDefault="005B14C5">
      <w:pPr>
        <w:pStyle w:val="1"/>
        <w:numPr>
          <w:ilvl w:val="0"/>
          <w:numId w:val="23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исте</w:t>
      </w:r>
      <w:r w:rsidRPr="005E1932">
        <w:t>ҳ</w:t>
      </w:r>
      <w:r w:rsidRPr="005E1932">
        <w:rPr>
          <w:rFonts w:ascii="Times New Roman Tj" w:hAnsi="Times New Roman Tj" w:cs="Times New Roman Tj"/>
        </w:rPr>
        <w:t>соли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тафтишот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ё мурофиав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вобаста ба содир шудани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, ки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дахл доранд;</w:t>
      </w:r>
    </w:p>
    <w:p w:rsidR="005B14C5" w:rsidRPr="005E1932" w:rsidRDefault="005B14C5">
      <w:pPr>
        <w:pStyle w:val="1"/>
        <w:numPr>
          <w:ilvl w:val="0"/>
          <w:numId w:val="23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шабе</w:t>
      </w:r>
      <w:r w:rsidRPr="005E1932">
        <w:t>ҳ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ё моратория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10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дузд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ё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гуна забти </w:t>
      </w:r>
      <w:r w:rsidRPr="005E1932">
        <w:t>ғ</w:t>
      </w:r>
      <w:r w:rsidRPr="005E1932">
        <w:rPr>
          <w:rFonts w:ascii="Times New Roman Tj" w:hAnsi="Times New Roman Tj" w:cs="Times New Roman Tj"/>
        </w:rPr>
        <w:t>айри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ё та</w:t>
      </w:r>
      <w:r w:rsidRPr="005E1932">
        <w:t>ҳ</w:t>
      </w:r>
      <w:r w:rsidRPr="005E1932">
        <w:rPr>
          <w:rFonts w:ascii="Times New Roman Tj" w:hAnsi="Times New Roman Tj" w:cs="Times New Roman Tj"/>
        </w:rPr>
        <w:t>диди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</w:t>
      </w:r>
      <w:r w:rsidRPr="005E1932">
        <w:t>қ</w:t>
      </w:r>
      <w:r w:rsidRPr="005E1932">
        <w:rPr>
          <w:rFonts w:ascii="Times New Roman Tj" w:hAnsi="Times New Roman Tj" w:cs="Times New Roman Tj"/>
        </w:rPr>
        <w:t>еии</w:t>
      </w:r>
      <w:r w:rsidRPr="005E1932">
        <w:rPr>
          <w:rFonts w:ascii="Times New Roman Tj" w:hAnsi="Times New Roman Tj"/>
        </w:rPr>
        <w:t xml:space="preserve"> чунин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Тарафи воридкунанда бо мусоидат намудан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</w:t>
      </w:r>
      <w:r w:rsidRPr="005E1932">
        <w:rPr>
          <w:rFonts w:ascii="Times New Roman Tj" w:hAnsi="Times New Roman Tj"/>
        </w:rPr>
        <w:t xml:space="preserve"> ва бозгашти 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амкории</w:t>
      </w:r>
      <w:r w:rsidRPr="005E1932">
        <w:rPr>
          <w:rFonts w:ascii="Times New Roman Tj" w:hAnsi="Times New Roman Tj"/>
        </w:rPr>
        <w:t xml:space="preserve"> то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имкон самаранокро таъмин менамояд ва барои таъ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илан</w:t>
      </w:r>
      <w:r w:rsidRPr="005E1932">
        <w:rPr>
          <w:rFonts w:ascii="Times New Roman Tj" w:hAnsi="Times New Roman Tj"/>
        </w:rPr>
        <w:t xml:space="preserve"> ва 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ми</w:t>
      </w:r>
      <w:r w:rsidRPr="005E1932">
        <w:rPr>
          <w:rFonts w:ascii="Times New Roman Tj" w:hAnsi="Times New Roman Tj"/>
        </w:rPr>
        <w:t xml:space="preserve"> пурра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содиркунанда бар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намудани назорати мукаммал ба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меандешад.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доираи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</w:t>
      </w:r>
      <w:r w:rsidRPr="005E1932">
        <w:rPr>
          <w:rFonts w:ascii="Times New Roman Tj" w:hAnsi="Times New Roman Tj"/>
        </w:rPr>
        <w:t xml:space="preserve">нгузории давлати Тарафи воридкунанда, дар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араёни</w:t>
      </w:r>
      <w:r w:rsidRPr="005E1932">
        <w:rPr>
          <w:rFonts w:ascii="Times New Roman Tj" w:hAnsi="Times New Roman Tj"/>
        </w:rPr>
        <w:t xml:space="preserve"> гузаронидани тадбир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амнияти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сади</w:t>
      </w:r>
      <w:r w:rsidRPr="005E1932">
        <w:rPr>
          <w:rFonts w:ascii="Times New Roman Tj" w:hAnsi="Times New Roman Tj"/>
        </w:rPr>
        <w:t xml:space="preserve"> муайян ва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</w:t>
      </w:r>
      <w:r w:rsidRPr="005E1932">
        <w:rPr>
          <w:rFonts w:ascii="Times New Roman Tj" w:hAnsi="Times New Roman Tj"/>
        </w:rPr>
        <w:t xml:space="preserve"> овардани исбот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ки далели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вайронкун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тасди</w:t>
      </w:r>
      <w:r w:rsidRPr="005E1932">
        <w:t>қ</w:t>
      </w:r>
      <w:r w:rsidRPr="005E1932">
        <w:rPr>
          <w:rFonts w:ascii="Times New Roman Tj" w:hAnsi="Times New Roman Tj"/>
        </w:rPr>
        <w:t xml:space="preserve"> мекунанд, айбдоркунии шахси ба содири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ино</w:t>
      </w:r>
      <w:r w:rsidRPr="005E1932">
        <w:rPr>
          <w:rFonts w:ascii="Times New Roman Tj" w:hAnsi="Times New Roman Tj"/>
        </w:rPr>
        <w:t>ят гумонбаршаванда, инчунин 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</w:t>
      </w:r>
      <w:r w:rsidRPr="005E1932">
        <w:rPr>
          <w:rFonts w:ascii="Times New Roman Tj" w:hAnsi="Times New Roman Tj"/>
        </w:rPr>
        <w:t xml:space="preserve"> намудани зарари бо амал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расонидашуда,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Тарафи воридкунанда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ойгиркунии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мува</w:t>
      </w:r>
      <w:r w:rsidRPr="005E1932">
        <w:t>ққ</w:t>
      </w:r>
      <w:r w:rsidRPr="005E1932">
        <w:rPr>
          <w:rFonts w:ascii="Times New Roman Tj" w:hAnsi="Times New Roman Tj" w:cs="Times New Roman Tj"/>
        </w:rPr>
        <w:t>атии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дар 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ае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</w:t>
      </w:r>
      <w:r w:rsidRPr="005E1932">
        <w:rPr>
          <w:rFonts w:ascii="Times New Roman Tj" w:hAnsi="Times New Roman Tj"/>
        </w:rPr>
        <w:t>), ки дастрасии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</w:t>
      </w:r>
      <w:r w:rsidRPr="005E1932">
        <w:rPr>
          <w:rFonts w:ascii="Times New Roman Tj" w:hAnsi="Times New Roman Tj"/>
        </w:rPr>
        <w:t xml:space="preserve"> дорад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таъмини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назорати доим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 ба мол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содиркунанда, таъмин карда мешавад. Чунин муносибати бехатар нисбати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ба </w:t>
      </w:r>
      <w:r w:rsidRPr="005E1932">
        <w:t>ҳ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 шакл ваколати намояндагони Тарафи содиркунандаро дар 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зарурии му</w:t>
      </w:r>
      <w:r w:rsidRPr="005E1932">
        <w:t>ҳ</w:t>
      </w:r>
      <w:r w:rsidRPr="005E1932">
        <w:rPr>
          <w:rFonts w:ascii="Times New Roman Tj" w:hAnsi="Times New Roman Tj" w:cs="Times New Roman Tj"/>
        </w:rPr>
        <w:t>офизат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барои назорати бефосила, аёндор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сан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иши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ат</w:t>
      </w:r>
      <w:r w:rsidRPr="005E1932">
        <w:rPr>
          <w:rFonts w:ascii="Times New Roman Tj" w:hAnsi="Times New Roman Tj"/>
        </w:rPr>
        <w:t xml:space="preserve"> ва танзими муносибат бо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ойгиркунии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ба ниго</w:t>
      </w:r>
      <w:r w:rsidRPr="005E1932">
        <w:t>ҳ</w:t>
      </w:r>
      <w:r w:rsidRPr="005E1932">
        <w:rPr>
          <w:rFonts w:ascii="Times New Roman Tj" w:hAnsi="Times New Roman Tj" w:cs="Times New Roman Tj"/>
        </w:rPr>
        <w:t>дории</w:t>
      </w:r>
      <w:r w:rsidRPr="005E1932">
        <w:rPr>
          <w:rFonts w:ascii="Times New Roman Tj" w:hAnsi="Times New Roman Tj"/>
        </w:rPr>
        <w:t xml:space="preserve"> бехатар ва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доштан дар ниго</w:t>
      </w:r>
      <w:r w:rsidRPr="005E1932">
        <w:t>ҳ</w:t>
      </w:r>
      <w:r w:rsidRPr="005E1932">
        <w:rPr>
          <w:rFonts w:ascii="Times New Roman Tj" w:hAnsi="Times New Roman Tj" w:cs="Times New Roman Tj"/>
        </w:rPr>
        <w:t>дории</w:t>
      </w:r>
      <w:r w:rsidRPr="005E1932">
        <w:rPr>
          <w:rFonts w:ascii="Times New Roman Tj" w:hAnsi="Times New Roman Tj"/>
        </w:rPr>
        <w:t xml:space="preserve"> бехатар 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</w:t>
      </w:r>
      <w:r w:rsidRPr="005E1932">
        <w:rPr>
          <w:rFonts w:ascii="Times New Roman Tj" w:hAnsi="Times New Roman Tj"/>
        </w:rPr>
        <w:t xml:space="preserve"> намекунад.</w:t>
      </w:r>
    </w:p>
    <w:p w:rsidR="005B14C5" w:rsidRPr="005E1932" w:rsidRDefault="005B14C5">
      <w:pPr>
        <w:pStyle w:val="1"/>
        <w:numPr>
          <w:ilvl w:val="0"/>
          <w:numId w:val="22"/>
        </w:numPr>
        <w:shd w:val="clear" w:color="auto" w:fill="auto"/>
        <w:tabs>
          <w:tab w:val="left" w:pos="1186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дар доираи 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Созишнома, созишнома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шартнома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принсип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меъёр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бозсодиротшаванда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/>
        </w:rPr>
        <w:t xml:space="preserve">ои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содиршаванда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воридшаванда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бозсодиротшаванда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тамоми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меандешанд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ind w:firstLine="0"/>
        <w:jc w:val="center"/>
        <w:rPr>
          <w:rFonts w:ascii="Times New Roman Tj" w:hAnsi="Times New Roman Tj"/>
        </w:rPr>
      </w:pP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исми</w:t>
      </w:r>
      <w:r w:rsidRPr="005E1932">
        <w:rPr>
          <w:rFonts w:ascii="Times New Roman Tj" w:hAnsi="Times New Roman Tj"/>
          <w:b/>
          <w:bCs/>
        </w:rPr>
        <w:t xml:space="preserve"> 11</w:t>
      </w:r>
    </w:p>
    <w:p w:rsidR="005B14C5" w:rsidRPr="005E1932" w:rsidRDefault="005B14C5">
      <w:pPr>
        <w:pStyle w:val="1"/>
        <w:shd w:val="clear" w:color="auto" w:fill="auto"/>
        <w:spacing w:after="240"/>
        <w:ind w:firstLine="0"/>
        <w:jc w:val="center"/>
        <w:rPr>
          <w:rFonts w:ascii="Times New Roman Tj" w:hAnsi="Times New Roman Tj"/>
        </w:rPr>
      </w:pP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олати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садамав</w:t>
      </w:r>
      <w:r w:rsidRPr="005E1932">
        <w:rPr>
          <w:rFonts w:ascii="Palatino Linotype" w:hAnsi="Palatino Linotype" w:cs="Palatino Linotype"/>
          <w:b/>
          <w:bCs/>
        </w:rPr>
        <w:t>ӣ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ангоми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инти</w:t>
      </w: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ол</w:t>
      </w:r>
      <w:r w:rsidRPr="005E1932">
        <w:rPr>
          <w:rFonts w:ascii="Times New Roman Tj" w:hAnsi="Times New Roman Tj"/>
          <w:b/>
          <w:bCs/>
        </w:rPr>
        <w:t xml:space="preserve">, </w:t>
      </w:r>
      <w:r w:rsidRPr="005E1932">
        <w:rPr>
          <w:rFonts w:ascii="Times New Roman Tj" w:hAnsi="Times New Roman Tj" w:cs="Times New Roman Tj"/>
          <w:b/>
          <w:bCs/>
        </w:rPr>
        <w:t>ниго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дор</w:t>
      </w:r>
      <w:r w:rsidRPr="005E1932">
        <w:rPr>
          <w:rFonts w:ascii="Palatino Linotype" w:hAnsi="Palatino Linotype" w:cs="Palatino Linotype"/>
          <w:b/>
          <w:bCs/>
        </w:rPr>
        <w:t>ӣ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ё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ба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кор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даровардан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Дар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агар</w:t>
      </w:r>
      <w:r w:rsidRPr="005E1932">
        <w:rPr>
          <w:rFonts w:ascii="Times New Roman Tj" w:hAnsi="Times New Roman Tj"/>
        </w:rPr>
        <w:t xml:space="preserve"> дар доираи амали 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олати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инти</w:t>
      </w:r>
      <w:r w:rsidRPr="005E1932">
        <w:t>қ</w:t>
      </w:r>
      <w:r w:rsidRPr="005E1932">
        <w:rPr>
          <w:rFonts w:ascii="Times New Roman Tj" w:hAnsi="Times New Roman Tj" w:cs="Times New Roman Tj"/>
        </w:rPr>
        <w:t>ол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нига</w:t>
      </w:r>
      <w:r w:rsidRPr="005E1932">
        <w:t>ҳ</w:t>
      </w:r>
      <w:r w:rsidRPr="005E1932">
        <w:rPr>
          <w:rFonts w:ascii="Times New Roman Tj" w:hAnsi="Times New Roman Tj" w:cs="Times New Roman Tj"/>
        </w:rPr>
        <w:t>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фазои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баровардани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ой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саъю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шиш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</w:t>
      </w:r>
      <w:r w:rsidRPr="005E1932">
        <w:rPr>
          <w:rFonts w:ascii="Times New Roman Tj" w:hAnsi="Times New Roman Tj"/>
        </w:rPr>
        <w:t>рии худро равона менамоянд, то ки дар муайян намудани тадбир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муштараки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усул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амъоварии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</w:t>
      </w:r>
      <w:r w:rsidRPr="005E1932">
        <w:rPr>
          <w:rFonts w:ascii="Times New Roman Tj" w:hAnsi="Times New Roman Tj"/>
        </w:rPr>
        <w:t>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расидан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мусоидат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идентификатсия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амъоварии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</w:t>
      </w:r>
      <w:r w:rsidRPr="005E1932">
        <w:rPr>
          <w:rFonts w:ascii="Times New Roman Tj" w:hAnsi="Times New Roman Tj"/>
        </w:rPr>
        <w:t>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бевоситаи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Тарафи воридкунанда ба эвакуатсияи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)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идентификатсия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</w:t>
      </w:r>
      <w:r w:rsidRPr="005E1932">
        <w:t>ҳ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назорати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амро</w:t>
      </w:r>
      <w:r w:rsidRPr="005E1932">
        <w:t>ҳ</w:t>
      </w:r>
      <w:r w:rsidRPr="005E1932">
        <w:rPr>
          <w:rFonts w:ascii="Times New Roman Tj" w:hAnsi="Times New Roman Tj" w:cs="Times New Roman Tj"/>
        </w:rPr>
        <w:t>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озат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Эвакуатсия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бидуни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ягон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зиш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акс</w:t>
      </w:r>
      <w:r w:rsidRPr="005E1932">
        <w:rPr>
          <w:rFonts w:ascii="Times New Roman Tj" w:hAnsi="Times New Roman Tj"/>
        </w:rPr>
        <w:t xml:space="preserve">-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наворбардор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бидуни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</w:t>
      </w:r>
      <w:r w:rsidRPr="005E1932">
        <w:rPr>
          <w:rFonts w:ascii="Times New Roman Tj" w:hAnsi="Times New Roman Tj"/>
        </w:rPr>
        <w:t>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ифшои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хусусият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параметр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мегардад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057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роиши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сарива</w:t>
      </w:r>
      <w:r w:rsidRPr="005E1932">
        <w:t>қ</w:t>
      </w:r>
      <w:r w:rsidRPr="005E1932">
        <w:rPr>
          <w:rFonts w:ascii="Times New Roman Tj" w:hAnsi="Times New Roman Tj" w:cs="Times New Roman Tj"/>
        </w:rPr>
        <w:t>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самараноки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 xml:space="preserve">-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>ёфти 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мегиранд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25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истифодаи усул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намуд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</w:t>
      </w:r>
      <w:r w:rsidRPr="005E1932">
        <w:rPr>
          <w:rFonts w:ascii="Lucida Sans Unicode" w:hAnsi="Lucida Sans Unicode" w:cs="Lucida Sans Unicode"/>
        </w:rPr>
        <w:t>ҷ</w:t>
      </w:r>
      <w:r w:rsidRPr="005E1932">
        <w:t>ҳ</w:t>
      </w:r>
      <w:r w:rsidRPr="005E1932">
        <w:rPr>
          <w:rFonts w:ascii="Times New Roman Tj" w:hAnsi="Times New Roman Tj" w:cs="Times New Roman Tj"/>
        </w:rPr>
        <w:t>изот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амалиёти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5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дар асоси доим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намудани ало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ва муносибат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амкор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байни намояндагони доимии 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содиркунанда ва воридкунанда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алли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/>
        </w:rPr>
        <w:t>о вобаста ба бана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гузарондани амалиёт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5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таъмин намудани шароит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доим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пайгир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амалиёти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Бо дарназардошти банди 4 ин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,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амалиёти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>-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дарёфт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амъоварии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</w:t>
      </w:r>
      <w:r w:rsidRPr="005E1932">
        <w:rPr>
          <w:rFonts w:ascii="Times New Roman Tj" w:hAnsi="Times New Roman Tj"/>
        </w:rPr>
        <w:t>иркунанда ва воридкунанда барои риояи 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шиш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26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намояндагони Тарафи воридкунанда </w:t>
      </w:r>
      <w:r w:rsidRPr="005E1932">
        <w:t>ҳ</w:t>
      </w:r>
      <w:r w:rsidRPr="005E1932">
        <w:rPr>
          <w:rFonts w:ascii="Times New Roman Tj" w:hAnsi="Times New Roman Tj" w:cs="Times New Roman Tj"/>
        </w:rPr>
        <w:t>е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акс</w:t>
      </w:r>
      <w:r w:rsidRPr="005E1932">
        <w:rPr>
          <w:rFonts w:ascii="Times New Roman Tj" w:hAnsi="Times New Roman Tj"/>
        </w:rPr>
        <w:t xml:space="preserve">-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наворбардор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намекунанд</w:t>
      </w:r>
      <w:r w:rsidRPr="005E1932">
        <w:rPr>
          <w:rFonts w:ascii="Times New Roman Tj" w:hAnsi="Times New Roman Tj"/>
        </w:rPr>
        <w:t xml:space="preserve"> ва дигар 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оеро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метавонанд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ифшои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хусусият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параметр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бурда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шаванд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намекунанд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6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мансуб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аст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сараввал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абули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нисбати категорияи он) </w:t>
      </w: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маълумоти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махф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йи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хосияти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баромада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6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намояндагони Тарафи содиркунанда идентификатсияи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мушаххас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мегузаронанд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</w:t>
      </w:r>
      <w:r w:rsidRPr="005E1932">
        <w:rPr>
          <w:rFonts w:ascii="Times New Roman Tj" w:hAnsi="Times New Roman Tj"/>
        </w:rPr>
        <w:t>и Тарафи воридкунанда дар бораи нати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мансубияти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атори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иттилоъ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6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намояндагони Тарафи содиркунанда пас аз машварат бо намояндагони Тарафи воридкунанда коркарди ибтидо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</w:t>
      </w:r>
      <w:r w:rsidRPr="005E1932">
        <w:t>ҳ</w:t>
      </w:r>
      <w:r w:rsidRPr="005E1932">
        <w:rPr>
          <w:rFonts w:ascii="Times New Roman Tj" w:hAnsi="Times New Roman Tj" w:cs="Times New Roman Tj"/>
        </w:rPr>
        <w:t>исобгир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системасозии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дарёфташуда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идентификатсияшудаи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иттилооти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амъшударо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вобаста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номбаршуда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</w:t>
      </w:r>
      <w:r w:rsidRPr="005E1932">
        <w:rPr>
          <w:rFonts w:ascii="Times New Roman Tj" w:hAnsi="Times New Roman Tj"/>
        </w:rPr>
        <w:t>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бойгон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11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Агар асос барои фарз намудани, он ки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амъоварии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узъ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шикастпора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(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дигар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таъсир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мерасонанд</w:t>
      </w:r>
      <w:r w:rsidRPr="005E1932">
        <w:rPr>
          <w:rFonts w:ascii="Times New Roman Tj" w:hAnsi="Times New Roman Tj"/>
        </w:rPr>
        <w:t>, ву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дошта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илан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яке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- </w:t>
      </w:r>
      <w:r w:rsidRPr="005E1932">
        <w:rPr>
          <w:rFonts w:ascii="Times New Roman Tj" w:hAnsi="Times New Roman Tj" w:cs="Times New Roman Tj"/>
        </w:rPr>
        <w:t>иштирокчиёни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укумати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сеюм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доир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амо</w:t>
      </w:r>
      <w:r w:rsidRPr="005E1932">
        <w:t>ҳ</w:t>
      </w:r>
      <w:r w:rsidRPr="005E1932">
        <w:rPr>
          <w:rFonts w:ascii="Times New Roman Tj" w:hAnsi="Times New Roman Tj" w:cs="Times New Roman Tj"/>
        </w:rPr>
        <w:t>ангсозии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садамав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усту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Palatino Linotype" w:hAnsi="Palatino Linotype" w:cs="Palatino Linotype"/>
        </w:rPr>
        <w:t>ӯӣ</w:t>
      </w:r>
      <w:r w:rsidRPr="005E1932">
        <w:rPr>
          <w:rFonts w:ascii="Times New Roman Tj" w:hAnsi="Times New Roman Tj"/>
        </w:rPr>
        <w:t xml:space="preserve">- </w:t>
      </w:r>
      <w:r w:rsidRPr="005E1932">
        <w:rPr>
          <w:rFonts w:ascii="Times New Roman Tj" w:hAnsi="Times New Roman Tj" w:cs="Times New Roman Tj"/>
        </w:rPr>
        <w:t>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отди</w:t>
      </w:r>
      <w:r w:rsidRPr="005E1932">
        <w:t>ҳ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бидуни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дадори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манфиатдор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байналмилал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амон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асоси Созишнома аз 22 апрели соли 1968, дар бораи на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от</w:t>
      </w:r>
      <w:r w:rsidRPr="005E1932">
        <w:rPr>
          <w:rFonts w:ascii="Times New Roman Tj" w:hAnsi="Times New Roman Tj"/>
        </w:rPr>
        <w:t xml:space="preserve"> додани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оннавардон</w:t>
      </w:r>
      <w:r w:rsidRPr="005E1932">
        <w:rPr>
          <w:rFonts w:ascii="Times New Roman Tj" w:hAnsi="Times New Roman Tj"/>
        </w:rPr>
        <w:t>, баргардонидани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оннавардон</w:t>
      </w:r>
      <w:r w:rsidRPr="005E1932">
        <w:rPr>
          <w:rFonts w:ascii="Times New Roman Tj" w:hAnsi="Times New Roman Tj"/>
        </w:rPr>
        <w:t xml:space="preserve"> ва баргардонидани 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, ки ба кай</w:t>
      </w:r>
      <w:r w:rsidRPr="005E1932">
        <w:t>ҳ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Times New Roman Tj" w:hAnsi="Times New Roman Tj"/>
        </w:rPr>
        <w:t xml:space="preserve"> равона карда шуда буданд, машварат менамоянд.</w:t>
      </w:r>
    </w:p>
    <w:p w:rsidR="005B14C5" w:rsidRPr="005E1932" w:rsidRDefault="005B14C5">
      <w:pPr>
        <w:pStyle w:val="1"/>
        <w:numPr>
          <w:ilvl w:val="0"/>
          <w:numId w:val="24"/>
        </w:numPr>
        <w:shd w:val="clear" w:color="auto" w:fill="auto"/>
        <w:tabs>
          <w:tab w:val="left" w:pos="1058"/>
        </w:tabs>
        <w:spacing w:after="34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содиркунанда ва воридкунанда ба гирандагони амонати худ ваколат меди</w:t>
      </w:r>
      <w:r w:rsidRPr="005E1932">
        <w:t>ҳ</w:t>
      </w:r>
      <w:r w:rsidRPr="005E1932">
        <w:rPr>
          <w:rFonts w:ascii="Times New Roman Tj" w:hAnsi="Times New Roman Tj" w:cs="Times New Roman Tj"/>
        </w:rPr>
        <w:t>анд</w:t>
      </w:r>
      <w:r w:rsidRPr="005E1932">
        <w:rPr>
          <w:rFonts w:ascii="Times New Roman Tj" w:hAnsi="Times New Roman Tj"/>
        </w:rPr>
        <w:t>, ки мутоби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иттилооти барои муайян кардани сабаб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садама ё о</w:t>
      </w:r>
      <w:r w:rsidRPr="005E1932">
        <w:t>ғ</w:t>
      </w:r>
      <w:r w:rsidRPr="005E1932">
        <w:rPr>
          <w:rFonts w:ascii="Times New Roman Tj" w:hAnsi="Times New Roman Tj" w:cs="Times New Roman Tj"/>
        </w:rPr>
        <w:t>ози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номуваффа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парвоз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заруриро</w:t>
      </w:r>
      <w:r w:rsidRPr="005E1932">
        <w:rPr>
          <w:rFonts w:ascii="Times New Roman Tj" w:hAnsi="Times New Roman Tj"/>
        </w:rPr>
        <w:t xml:space="preserve"> 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shd w:val="clear" w:color="auto" w:fill="auto"/>
        <w:spacing w:after="220" w:line="254" w:lineRule="auto"/>
        <w:ind w:firstLine="0"/>
        <w:jc w:val="center"/>
        <w:rPr>
          <w:rFonts w:ascii="Times New Roman Tj" w:hAnsi="Times New Roman Tj"/>
        </w:rPr>
      </w:pP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исми</w:t>
      </w:r>
      <w:r w:rsidRPr="005E1932">
        <w:rPr>
          <w:rFonts w:ascii="Times New Roman Tj" w:hAnsi="Times New Roman Tj"/>
          <w:b/>
          <w:bCs/>
        </w:rPr>
        <w:t xml:space="preserve"> 12</w:t>
      </w:r>
      <w:r w:rsidRPr="005E1932">
        <w:rPr>
          <w:rFonts w:ascii="Times New Roman Tj" w:hAnsi="Times New Roman Tj"/>
          <w:b/>
          <w:bCs/>
        </w:rPr>
        <w:br/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амкор</w:t>
      </w:r>
      <w:r w:rsidRPr="005E1932">
        <w:rPr>
          <w:rFonts w:ascii="Palatino Linotype" w:hAnsi="Palatino Linotype" w:cs="Palatino Linotype"/>
          <w:b/>
          <w:bCs/>
        </w:rPr>
        <w:t>ӣ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дар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баргузории</w:t>
      </w:r>
      <w:r w:rsidRPr="005E1932">
        <w:rPr>
          <w:rFonts w:ascii="Times New Roman Tj" w:hAnsi="Times New Roman Tj"/>
          <w:b/>
          <w:bCs/>
        </w:rPr>
        <w:br/>
      </w:r>
      <w:r w:rsidRPr="005E1932">
        <w:rPr>
          <w:rFonts w:ascii="Times New Roman Tj" w:hAnsi="Times New Roman Tj" w:cs="Times New Roman Tj"/>
          <w:b/>
          <w:bCs/>
        </w:rPr>
        <w:t>чорабини</w:t>
      </w:r>
      <w:r w:rsidRPr="005E1932">
        <w:rPr>
          <w:b/>
          <w:bCs/>
        </w:rPr>
        <w:t>ҳ</w:t>
      </w:r>
      <w:r w:rsidRPr="005E1932">
        <w:rPr>
          <w:rFonts w:ascii="Times New Roman Tj" w:hAnsi="Times New Roman Tj" w:cs="Times New Roman Tj"/>
          <w:b/>
          <w:bCs/>
        </w:rPr>
        <w:t>ои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дар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онунгузор</w:t>
      </w:r>
      <w:r w:rsidRPr="005E1932">
        <w:rPr>
          <w:rFonts w:ascii="Palatino Linotype" w:hAnsi="Palatino Linotype" w:cs="Palatino Linotype"/>
          <w:b/>
          <w:bCs/>
        </w:rPr>
        <w:t>ӣ</w:t>
      </w:r>
      <w:r w:rsidRPr="005E1932">
        <w:rPr>
          <w:rFonts w:ascii="Times New Roman Tj" w:hAnsi="Times New Roman Tj"/>
          <w:b/>
          <w:bCs/>
        </w:rPr>
        <w:t xml:space="preserve"> </w:t>
      </w:r>
      <w:r w:rsidRPr="005E1932">
        <w:rPr>
          <w:rFonts w:ascii="Times New Roman Tj" w:hAnsi="Times New Roman Tj" w:cs="Times New Roman Tj"/>
          <w:b/>
          <w:bCs/>
        </w:rPr>
        <w:t>му</w:t>
      </w:r>
      <w:r w:rsidRPr="005E1932">
        <w:rPr>
          <w:b/>
          <w:bCs/>
        </w:rPr>
        <w:t>қ</w:t>
      </w:r>
      <w:r w:rsidRPr="005E1932">
        <w:rPr>
          <w:rFonts w:ascii="Times New Roman Tj" w:hAnsi="Times New Roman Tj" w:cs="Times New Roman Tj"/>
          <w:b/>
          <w:bCs/>
        </w:rPr>
        <w:t>арраршуда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1. Барои дар </w:t>
      </w:r>
      <w:r w:rsidRPr="005E1932">
        <w:t>қ</w:t>
      </w:r>
      <w:r w:rsidRPr="005E1932">
        <w:rPr>
          <w:rFonts w:ascii="Times New Roman Tj" w:hAnsi="Times New Roman Tj" w:cs="Times New Roman Tj"/>
        </w:rPr>
        <w:t>аламрави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давлати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объект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ху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ра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</w:t>
      </w:r>
      <w:r w:rsidRPr="005E1932">
        <w:t>қ</w:t>
      </w:r>
      <w:r w:rsidRPr="005E1932">
        <w:rPr>
          <w:rFonts w:ascii="Times New Roman Tj" w:hAnsi="Times New Roman Tj" w:cs="Times New Roman Tj"/>
        </w:rPr>
        <w:t>лиёт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минта</w:t>
      </w:r>
      <w:r w:rsidRPr="005E1932">
        <w:t>қ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</w:t>
      </w:r>
      <w:r w:rsidRPr="005E1932">
        <w:rPr>
          <w:rFonts w:ascii="Times New Roman Tj" w:hAnsi="Times New Roman Tj"/>
        </w:rPr>
        <w:t xml:space="preserve">ванда </w:t>
      </w:r>
      <w:r w:rsidRPr="005E1932">
        <w:t>қ</w:t>
      </w:r>
      <w:r w:rsidRPr="005E1932">
        <w:rPr>
          <w:rFonts w:ascii="Times New Roman Tj" w:hAnsi="Times New Roman Tj" w:cs="Times New Roman Tj"/>
        </w:rPr>
        <w:t>арор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доранд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баргузор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воридкунанда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тавассути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омот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сало</w:t>
      </w:r>
      <w:r w:rsidRPr="005E1932">
        <w:t>ҳ</w:t>
      </w:r>
      <w:r w:rsidRPr="005E1932">
        <w:rPr>
          <w:rFonts w:ascii="Times New Roman Tj" w:hAnsi="Times New Roman Tj" w:cs="Times New Roman Tj"/>
        </w:rPr>
        <w:t>иятдор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ё</w:t>
      </w:r>
      <w:r w:rsidRPr="005E1932">
        <w:rPr>
          <w:rFonts w:ascii="Times New Roman Tj" w:hAnsi="Times New Roman Tj"/>
        </w:rPr>
        <w:t xml:space="preserve">) </w:t>
      </w:r>
      <w:r w:rsidRPr="005E1932">
        <w:rPr>
          <w:rFonts w:ascii="Times New Roman Tj" w:hAnsi="Times New Roman Tj" w:cs="Times New Roman Tj"/>
        </w:rPr>
        <w:t>ваколатдори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асоси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мувофи</w:t>
      </w:r>
      <w:r w:rsidRPr="005E1932">
        <w:t>қ</w:t>
      </w:r>
      <w:r w:rsidRPr="005E1932">
        <w:rPr>
          <w:rFonts w:ascii="Times New Roman Tj" w:hAnsi="Times New Roman Tj" w:cs="Times New Roman Tj"/>
        </w:rPr>
        <w:t>ашуда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дарназардошти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масъулият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иштирокчиён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танзимшавандаи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дастрасиро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макони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тадбир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мекунанд</w:t>
      </w:r>
      <w:r w:rsidRPr="005E1932">
        <w:rPr>
          <w:rFonts w:ascii="Times New Roman Tj" w:hAnsi="Times New Roman Tj"/>
        </w:rPr>
        <w:t xml:space="preserve">. </w:t>
      </w:r>
      <w:r w:rsidRPr="005E1932">
        <w:rPr>
          <w:rFonts w:ascii="Times New Roman Tj" w:hAnsi="Times New Roman Tj" w:cs="Times New Roman Tj"/>
        </w:rPr>
        <w:t>Чунин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макони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шарт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7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шахсони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мансабдори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риояи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7"/>
        </w:numPr>
        <w:shd w:val="clear" w:color="auto" w:fill="auto"/>
        <w:tabs>
          <w:tab w:val="left" w:pos="1076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шахсони мансабдори 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ваколатдоршуда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у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боздиди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макони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узури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7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воридкунанда таъмин мекунад, ки шахсони мансабдори тари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ваколатдоршуда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ангоми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шагирии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фаъолияти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t>ҳ</w:t>
      </w:r>
      <w:r w:rsidRPr="005E1932">
        <w:rPr>
          <w:rFonts w:ascii="Times New Roman Tj" w:hAnsi="Times New Roman Tj" w:cs="Times New Roman Tj"/>
        </w:rPr>
        <w:t>амчун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омил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</w:t>
      </w:r>
      <w:r w:rsidRPr="005E1932">
        <w:t>ҳ</w:t>
      </w:r>
      <w:r w:rsidRPr="005E1932">
        <w:rPr>
          <w:rFonts w:ascii="Times New Roman Tj" w:hAnsi="Times New Roman Tj" w:cs="Times New Roman Tj"/>
        </w:rPr>
        <w:t>амияти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аввалиндара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адошта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па</w:t>
      </w:r>
      <w:r w:rsidRPr="005E1932">
        <w:t>ҳ</w:t>
      </w:r>
      <w:r w:rsidRPr="005E1932">
        <w:rPr>
          <w:rFonts w:ascii="Times New Roman Tj" w:hAnsi="Times New Roman Tj" w:cs="Times New Roman Tj"/>
        </w:rPr>
        <w:t>л</w:t>
      </w:r>
      <w:r w:rsidRPr="005E1932">
        <w:rPr>
          <w:rFonts w:ascii="Palatino Linotype" w:hAnsi="Palatino Linotype" w:cs="Palatino Linotype"/>
        </w:rPr>
        <w:t>ӯ</w:t>
      </w:r>
      <w:r w:rsidRPr="005E1932">
        <w:t>ҳ</w:t>
      </w:r>
      <w:r w:rsidRPr="005E1932">
        <w:rPr>
          <w:rFonts w:ascii="Times New Roman Tj" w:hAnsi="Times New Roman Tj" w:cs="Times New Roman Tj"/>
        </w:rPr>
        <w:t>оро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ало</w:t>
      </w:r>
      <w:r w:rsidRPr="005E1932">
        <w:t>қ</w:t>
      </w:r>
      <w:r w:rsidRPr="005E1932">
        <w:rPr>
          <w:rFonts w:ascii="Times New Roman Tj" w:hAnsi="Times New Roman Tj" w:cs="Times New Roman Tj"/>
        </w:rPr>
        <w:t>манд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мебошанд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назар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мегиранд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тиб</w:t>
      </w:r>
      <w:r w:rsidRPr="005E1932">
        <w:t>қ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дудият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талабот</w:t>
      </w:r>
      <w:r w:rsidRPr="005E1932">
        <w:t>ҳ</w:t>
      </w:r>
      <w:r w:rsidRPr="005E1932">
        <w:rPr>
          <w:rFonts w:ascii="Times New Roman Tj" w:hAnsi="Times New Roman Tj" w:cs="Times New Roman Tj"/>
        </w:rPr>
        <w:t>ое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мавриди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дастрас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кардаанд</w:t>
      </w:r>
      <w:r w:rsidRPr="005E1932">
        <w:rPr>
          <w:rFonts w:ascii="Times New Roman Tj" w:hAnsi="Times New Roman Tj"/>
        </w:rPr>
        <w:t>, амал менамоянд;</w:t>
      </w:r>
    </w:p>
    <w:p w:rsidR="005B14C5" w:rsidRPr="005E1932" w:rsidRDefault="005B14C5">
      <w:pPr>
        <w:pStyle w:val="1"/>
        <w:shd w:val="clear" w:color="auto" w:fill="auto"/>
        <w:spacing w:after="100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тавре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менамоянд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нишона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дахолат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танзими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муносибат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набошанд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имконият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рои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самаран</w:t>
      </w:r>
      <w:r w:rsidRPr="005E1932">
        <w:rPr>
          <w:rFonts w:ascii="Times New Roman Tj" w:hAnsi="Times New Roman Tj"/>
        </w:rPr>
        <w:t>оки вазифа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зери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хавф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нагузоранд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расонидан халал ва норо</w:t>
      </w:r>
      <w:r w:rsidRPr="005E1932">
        <w:t>ҳ</w:t>
      </w:r>
      <w:r w:rsidRPr="005E1932">
        <w:rPr>
          <w:rFonts w:ascii="Times New Roman Tj" w:hAnsi="Times New Roman Tj" w:cs="Times New Roman Tj"/>
        </w:rPr>
        <w:t>ат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ба кор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ва ба на</w:t>
      </w:r>
      <w:r w:rsidRPr="005E1932">
        <w:t>қ</w:t>
      </w:r>
      <w:r w:rsidRPr="005E1932">
        <w:rPr>
          <w:rFonts w:ascii="Times New Roman Tj" w:hAnsi="Times New Roman Tj" w:cs="Times New Roman Tj"/>
        </w:rPr>
        <w:t>ша</w:t>
      </w:r>
      <w:r w:rsidRPr="005E1932">
        <w:rPr>
          <w:rFonts w:ascii="Times New Roman Tj" w:hAnsi="Times New Roman Tj"/>
        </w:rPr>
        <w:t xml:space="preserve"> гирифташавандаро бо 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ва 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, ки 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намояндагони Тарафи содиркунанда дар доираи фаъолияти муштарак гузаронида мешаванд, то </w:t>
      </w:r>
      <w:r w:rsidRPr="005E1932">
        <w:t>ҳ</w:t>
      </w:r>
      <w:r w:rsidRPr="005E1932">
        <w:rPr>
          <w:rFonts w:ascii="Times New Roman Tj" w:hAnsi="Times New Roman Tj" w:cs="Times New Roman Tj"/>
        </w:rPr>
        <w:t>адди</w:t>
      </w:r>
      <w:r w:rsidRPr="005E1932">
        <w:rPr>
          <w:rFonts w:ascii="Times New Roman Tj" w:hAnsi="Times New Roman Tj"/>
        </w:rPr>
        <w:t xml:space="preserve"> имкон кам намоянд ва аз р</w:t>
      </w:r>
      <w:r w:rsidRPr="005E1932">
        <w:rPr>
          <w:rFonts w:ascii="Palatino Linotype" w:hAnsi="Palatino Linotype" w:cs="Palatino Linotype"/>
        </w:rPr>
        <w:t>ӯ</w:t>
      </w:r>
      <w:r w:rsidRPr="005E1932">
        <w:rPr>
          <w:rFonts w:ascii="Times New Roman Tj" w:hAnsi="Times New Roman Tj" w:cs="Times New Roman Tj"/>
        </w:rPr>
        <w:t>йи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имконият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истисно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shd w:val="clear" w:color="auto" w:fill="auto"/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усул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расмиётеро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истифода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баранд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нисбати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розигии</w:t>
      </w:r>
      <w:r w:rsidRPr="005E1932">
        <w:rPr>
          <w:rFonts w:ascii="Times New Roman Tj" w:hAnsi="Times New Roman Tj"/>
        </w:rPr>
        <w:t xml:space="preserve"> намояндагони Тарафи содиркунанда бо дарназардошти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оягии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усул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восита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техник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расмиёт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Созишнома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замимаи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мазкур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мав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уд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бошад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8"/>
        </w:numPr>
        <w:shd w:val="clear" w:color="auto" w:fill="auto"/>
        <w:tabs>
          <w:tab w:val="left" w:pos="106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Тарафи содиркунанда таъмин менамояд, ки намояндагони Тарафи содиркунанда барои гузаронидани фаврии 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расидан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қ</w:t>
      </w:r>
      <w:r w:rsidRPr="005E1932">
        <w:rPr>
          <w:rFonts w:ascii="Times New Roman Tj" w:hAnsi="Times New Roman Tj" w:cs="Times New Roman Tj"/>
        </w:rPr>
        <w:t>сад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мусоидат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</w:t>
      </w:r>
      <w:r w:rsidRPr="005E1932">
        <w:rPr>
          <w:rFonts w:ascii="Times New Roman Tj" w:hAnsi="Times New Roman Tj"/>
        </w:rPr>
        <w:t>.</w:t>
      </w:r>
    </w:p>
    <w:p w:rsidR="005B14C5" w:rsidRPr="005E1932" w:rsidRDefault="005B14C5">
      <w:pPr>
        <w:pStyle w:val="1"/>
        <w:numPr>
          <w:ilvl w:val="0"/>
          <w:numId w:val="28"/>
        </w:numPr>
        <w:shd w:val="clear" w:color="auto" w:fill="auto"/>
        <w:tabs>
          <w:tab w:val="left" w:pos="1062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Бо дарназардошти банд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1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2 </w:t>
      </w:r>
      <w:r w:rsidRPr="005E1932">
        <w:t>ҳ</w:t>
      </w:r>
      <w:r w:rsidRPr="005E1932">
        <w:rPr>
          <w:rFonts w:ascii="Times New Roman Tj" w:hAnsi="Times New Roman Tj" w:cs="Times New Roman Tj"/>
        </w:rPr>
        <w:t>амин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исм</w:t>
      </w:r>
      <w:r w:rsidRPr="005E1932">
        <w:rPr>
          <w:rFonts w:ascii="Times New Roman Tj" w:hAnsi="Times New Roman Tj"/>
        </w:rPr>
        <w:t xml:space="preserve">, </w:t>
      </w:r>
      <w:r w:rsidRPr="005E1932">
        <w:t>қ</w:t>
      </w:r>
      <w:r w:rsidRPr="005E1932">
        <w:rPr>
          <w:rFonts w:ascii="Times New Roman Tj" w:hAnsi="Times New Roman Tj" w:cs="Times New Roman Tj"/>
        </w:rPr>
        <w:t>абл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дилхо</w:t>
      </w:r>
      <w:r w:rsidRPr="005E1932">
        <w:t>ҳ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боздиди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макони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баргузории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бармеоянд</w:t>
      </w:r>
      <w:r w:rsidRPr="005E1932">
        <w:rPr>
          <w:rFonts w:ascii="Times New Roman Tj" w:hAnsi="Times New Roman Tj"/>
        </w:rPr>
        <w:t>:</w:t>
      </w:r>
    </w:p>
    <w:p w:rsidR="005B14C5" w:rsidRPr="005E1932" w:rsidRDefault="005B14C5">
      <w:pPr>
        <w:pStyle w:val="1"/>
        <w:numPr>
          <w:ilvl w:val="0"/>
          <w:numId w:val="29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>пешни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оди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расмии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дархост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барои</w:t>
      </w:r>
      <w:r w:rsidRPr="005E1932">
        <w:rPr>
          <w:rFonts w:ascii="Times New Roman Tj" w:hAnsi="Times New Roman Tj"/>
        </w:rPr>
        <w:t xml:space="preserve"> боздиди макони баргузории 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9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ба даст овардани </w:t>
      </w:r>
      <w:r w:rsidRPr="005E1932">
        <w:t>ҳ</w:t>
      </w:r>
      <w:r w:rsidRPr="005E1932">
        <w:rPr>
          <w:rFonts w:ascii="Times New Roman Tj" w:hAnsi="Times New Roman Tj" w:cs="Times New Roman Tj"/>
        </w:rPr>
        <w:t>ама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созиш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бораи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тартиби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 (</w:t>
      </w:r>
      <w:r w:rsidRPr="005E1932">
        <w:rPr>
          <w:rFonts w:ascii="Times New Roman Tj" w:hAnsi="Times New Roman Tj" w:cs="Times New Roman Tj"/>
        </w:rPr>
        <w:t>аз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умла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акс</w:t>
      </w:r>
      <w:r w:rsidRPr="005E1932">
        <w:rPr>
          <w:rFonts w:ascii="Times New Roman Tj" w:hAnsi="Times New Roman Tj"/>
        </w:rPr>
        <w:t xml:space="preserve">-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наворбардор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),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>н</w:t>
      </w:r>
      <w:r w:rsidRPr="005E1932">
        <w:t>ҳ</w:t>
      </w:r>
      <w:r w:rsidRPr="005E1932">
        <w:rPr>
          <w:rFonts w:ascii="Times New Roman Tj" w:hAnsi="Times New Roman Tj" w:cs="Times New Roman Tj"/>
        </w:rPr>
        <w:t>о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таври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махсус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масъала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мушаххаси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инобат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гирифта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мешаванд</w:t>
      </w:r>
      <w:r w:rsidRPr="005E1932">
        <w:rPr>
          <w:rFonts w:ascii="Times New Roman Tj" w:hAnsi="Times New Roman Tj"/>
        </w:rPr>
        <w:t>;</w:t>
      </w:r>
    </w:p>
    <w:p w:rsidR="005B14C5" w:rsidRPr="005E1932" w:rsidRDefault="005B14C5">
      <w:pPr>
        <w:pStyle w:val="1"/>
        <w:numPr>
          <w:ilvl w:val="0"/>
          <w:numId w:val="29"/>
        </w:numPr>
        <w:shd w:val="clear" w:color="auto" w:fill="auto"/>
        <w:tabs>
          <w:tab w:val="left" w:pos="1081"/>
        </w:tabs>
        <w:ind w:firstLine="720"/>
        <w:jc w:val="both"/>
        <w:rPr>
          <w:rFonts w:ascii="Times New Roman Tj" w:hAnsi="Times New Roman Tj"/>
        </w:rPr>
      </w:pPr>
      <w:r w:rsidRPr="005E1932">
        <w:rPr>
          <w:rFonts w:ascii="Times New Roman Tj" w:hAnsi="Times New Roman Tj"/>
        </w:rPr>
        <w:t xml:space="preserve">аз </w:t>
      </w:r>
      <w:r w:rsidRPr="005E1932">
        <w:rPr>
          <w:rFonts w:ascii="Lucida Sans Unicode" w:hAnsi="Lucida Sans Unicode" w:cs="Lucida Sans Unicode"/>
        </w:rPr>
        <w:t>ҷ</w:t>
      </w:r>
      <w:r w:rsidRPr="005E1932">
        <w:rPr>
          <w:rFonts w:ascii="Times New Roman Tj" w:hAnsi="Times New Roman Tj" w:cs="Times New Roman Tj"/>
        </w:rPr>
        <w:t>ониби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намояндагони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Тарафи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содиркунанда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татби</w:t>
      </w:r>
      <w:r w:rsidRPr="005E1932">
        <w:t>қ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зарурии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амал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ки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ба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таъмини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амнияти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ма</w:t>
      </w:r>
      <w:r w:rsidRPr="005E1932">
        <w:t>ҳ</w:t>
      </w:r>
      <w:r w:rsidRPr="005E1932">
        <w:rPr>
          <w:rFonts w:ascii="Times New Roman Tj" w:hAnsi="Times New Roman Tj" w:cs="Times New Roman Tj"/>
        </w:rPr>
        <w:t>сулот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ва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технология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t>ҳ</w:t>
      </w:r>
      <w:r w:rsidRPr="005E1932">
        <w:rPr>
          <w:rFonts w:ascii="Times New Roman Tj" w:hAnsi="Times New Roman Tj" w:cs="Times New Roman Tj"/>
        </w:rPr>
        <w:t>ифзшаванда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</w:t>
      </w:r>
      <w:r w:rsidRPr="005E1932">
        <w:rPr>
          <w:rFonts w:ascii="Times New Roman Tj" w:hAnsi="Times New Roman Tj"/>
        </w:rPr>
        <w:t>ар ва</w:t>
      </w:r>
      <w:r w:rsidRPr="005E1932">
        <w:t>қ</w:t>
      </w:r>
      <w:r w:rsidRPr="005E1932">
        <w:rPr>
          <w:rFonts w:ascii="Times New Roman Tj" w:hAnsi="Times New Roman Tj" w:cs="Times New Roman Tj"/>
        </w:rPr>
        <w:t>ти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гузаронидани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чорабини</w:t>
      </w:r>
      <w:r w:rsidRPr="005E1932">
        <w:t>ҳ</w:t>
      </w:r>
      <w:r w:rsidRPr="005E1932">
        <w:rPr>
          <w:rFonts w:ascii="Times New Roman Tj" w:hAnsi="Times New Roman Tj" w:cs="Times New Roman Tj"/>
        </w:rPr>
        <w:t>ои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дар</w:t>
      </w:r>
      <w:r w:rsidRPr="005E1932">
        <w:rPr>
          <w:rFonts w:ascii="Times New Roman Tj" w:hAnsi="Times New Roman Tj"/>
        </w:rPr>
        <w:t xml:space="preserve"> </w:t>
      </w:r>
      <w:r w:rsidRPr="005E1932">
        <w:t>қ</w:t>
      </w:r>
      <w:r w:rsidRPr="005E1932">
        <w:rPr>
          <w:rFonts w:ascii="Times New Roman Tj" w:hAnsi="Times New Roman Tj" w:cs="Times New Roman Tj"/>
        </w:rPr>
        <w:t>онунгузор</w:t>
      </w:r>
      <w:r w:rsidRPr="005E1932">
        <w:rPr>
          <w:rFonts w:ascii="Palatino Linotype" w:hAnsi="Palatino Linotype" w:cs="Palatino Linotype"/>
        </w:rPr>
        <w:t>ӣ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му</w:t>
      </w:r>
      <w:r w:rsidRPr="005E1932">
        <w:t>қ</w:t>
      </w:r>
      <w:r w:rsidRPr="005E1932">
        <w:rPr>
          <w:rFonts w:ascii="Times New Roman Tj" w:hAnsi="Times New Roman Tj" w:cs="Times New Roman Tj"/>
        </w:rPr>
        <w:t>арраршуда</w:t>
      </w:r>
      <w:r w:rsidRPr="005E1932">
        <w:rPr>
          <w:rFonts w:ascii="Times New Roman Tj" w:hAnsi="Times New Roman Tj"/>
        </w:rPr>
        <w:t xml:space="preserve">, </w:t>
      </w:r>
      <w:r w:rsidRPr="005E1932">
        <w:rPr>
          <w:rFonts w:ascii="Times New Roman Tj" w:hAnsi="Times New Roman Tj" w:cs="Times New Roman Tj"/>
        </w:rPr>
        <w:t>равона</w:t>
      </w:r>
      <w:r w:rsidRPr="005E1932">
        <w:rPr>
          <w:rFonts w:ascii="Times New Roman Tj" w:hAnsi="Times New Roman Tj"/>
        </w:rPr>
        <w:t xml:space="preserve"> </w:t>
      </w:r>
      <w:r w:rsidRPr="005E1932">
        <w:rPr>
          <w:rFonts w:ascii="Times New Roman Tj" w:hAnsi="Times New Roman Tj" w:cs="Times New Roman Tj"/>
        </w:rPr>
        <w:t>шудаанд</w:t>
      </w:r>
      <w:r w:rsidRPr="005E1932">
        <w:rPr>
          <w:rFonts w:ascii="Times New Roman Tj" w:hAnsi="Times New Roman Tj"/>
        </w:rPr>
        <w:t>.</w:t>
      </w:r>
    </w:p>
    <w:sectPr w:rsidR="005B14C5" w:rsidRPr="005E1932" w:rsidSect="00CD3EA8">
      <w:pgSz w:w="11900" w:h="16840"/>
      <w:pgMar w:top="1110" w:right="801" w:bottom="948" w:left="1879" w:header="682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4C5" w:rsidRDefault="005B14C5">
      <w:r>
        <w:separator/>
      </w:r>
    </w:p>
  </w:endnote>
  <w:endnote w:type="continuationSeparator" w:id="0">
    <w:p w:rsidR="005B14C5" w:rsidRDefault="005B1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14C5" w:rsidRDefault="005B14C5">
    <w:pPr>
      <w:spacing w:line="1" w:lineRule="exac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Shape 1" o:spid="_x0000_s2049" type="#_x0000_t202" style="position:absolute;margin-left:85.1pt;margin-top:801.4pt;width:467.75pt;height:10.1pt;z-index:-251656192;visibility:visible;mso-wrap-distance-left:0;mso-wrap-distance-right:0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" filled="f" stroked="f">
          <v:textbox style="mso-fit-shape-to-text:t" inset="0,0,0,0">
            <w:txbxContent>
              <w:p w:rsidR="005B14C5" w:rsidRDefault="005B14C5">
                <w:pPr>
                  <w:pStyle w:val="22"/>
                  <w:shd w:val="clear" w:color="auto" w:fill="auto"/>
                  <w:tabs>
                    <w:tab w:val="right" w:pos="9355"/>
                  </w:tabs>
                  <w:rPr>
                    <w:sz w:val="16"/>
                    <w:szCs w:val="16"/>
                  </w:rPr>
                </w:pPr>
                <w:r>
                  <w:rPr>
                    <w:sz w:val="24"/>
                    <w:szCs w:val="24"/>
                  </w:rPr>
                  <w:t>Остона - 02.11.2018</w:t>
                </w:r>
                <w:r>
                  <w:rPr>
                    <w:sz w:val="24"/>
                    <w:szCs w:val="24"/>
                  </w:rPr>
                  <w:tab/>
                </w:r>
                <w:r>
                  <w:rPr>
                    <w:sz w:val="16"/>
                    <w:szCs w:val="16"/>
                  </w:rPr>
                  <w:t>18-1142-зм1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4C5" w:rsidRDefault="005B14C5"/>
  </w:footnote>
  <w:footnote w:type="continuationSeparator" w:id="0">
    <w:p w:rsidR="005B14C5" w:rsidRDefault="005B14C5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F7997"/>
    <w:multiLevelType w:val="multilevel"/>
    <w:tmpl w:val="DE3C3F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5C625DE"/>
    <w:multiLevelType w:val="multilevel"/>
    <w:tmpl w:val="EFC6100C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084D332A"/>
    <w:multiLevelType w:val="multilevel"/>
    <w:tmpl w:val="3E86E3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99A140B"/>
    <w:multiLevelType w:val="multilevel"/>
    <w:tmpl w:val="37146C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0A0D55E0"/>
    <w:multiLevelType w:val="multilevel"/>
    <w:tmpl w:val="547205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0F1F5CA4"/>
    <w:multiLevelType w:val="multilevel"/>
    <w:tmpl w:val="ACF8206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102917AD"/>
    <w:multiLevelType w:val="multilevel"/>
    <w:tmpl w:val="EC7E3D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139B4536"/>
    <w:multiLevelType w:val="multilevel"/>
    <w:tmpl w:val="F2B82D1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DED36DB"/>
    <w:multiLevelType w:val="multilevel"/>
    <w:tmpl w:val="55226D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2FEE0CE5"/>
    <w:multiLevelType w:val="multilevel"/>
    <w:tmpl w:val="D2BE7E9A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33A45D9C"/>
    <w:multiLevelType w:val="multilevel"/>
    <w:tmpl w:val="F3C09BC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3BB4000"/>
    <w:multiLevelType w:val="multilevel"/>
    <w:tmpl w:val="2244F18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70D3782"/>
    <w:multiLevelType w:val="multilevel"/>
    <w:tmpl w:val="59BAB2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A9D4F32"/>
    <w:multiLevelType w:val="multilevel"/>
    <w:tmpl w:val="CA8252E8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E19767D"/>
    <w:multiLevelType w:val="multilevel"/>
    <w:tmpl w:val="B652EAA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E6A2FA7"/>
    <w:multiLevelType w:val="multilevel"/>
    <w:tmpl w:val="C26C4E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404B2E5A"/>
    <w:multiLevelType w:val="multilevel"/>
    <w:tmpl w:val="B86EF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7">
    <w:nsid w:val="466138E1"/>
    <w:multiLevelType w:val="multilevel"/>
    <w:tmpl w:val="925667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AB71C29"/>
    <w:multiLevelType w:val="multilevel"/>
    <w:tmpl w:val="352403AC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505D5799"/>
    <w:multiLevelType w:val="multilevel"/>
    <w:tmpl w:val="9222BD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>
    <w:nsid w:val="510A376F"/>
    <w:multiLevelType w:val="multilevel"/>
    <w:tmpl w:val="9EA4A3C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5B366FE2"/>
    <w:multiLevelType w:val="multilevel"/>
    <w:tmpl w:val="0BB09D3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60AB4363"/>
    <w:multiLevelType w:val="multilevel"/>
    <w:tmpl w:val="C59C640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6163543E"/>
    <w:multiLevelType w:val="multilevel"/>
    <w:tmpl w:val="4FFE56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64FF5419"/>
    <w:multiLevelType w:val="multilevel"/>
    <w:tmpl w:val="26364F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5AF2BD9"/>
    <w:multiLevelType w:val="multilevel"/>
    <w:tmpl w:val="DBD6242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718A0365"/>
    <w:multiLevelType w:val="multilevel"/>
    <w:tmpl w:val="CD2A5B7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73067B21"/>
    <w:multiLevelType w:val="multilevel"/>
    <w:tmpl w:val="FE86DD1C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78313FDC"/>
    <w:multiLevelType w:val="multilevel"/>
    <w:tmpl w:val="20A0F09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26"/>
  </w:num>
  <w:num w:numId="2">
    <w:abstractNumId w:val="25"/>
  </w:num>
  <w:num w:numId="3">
    <w:abstractNumId w:val="18"/>
  </w:num>
  <w:num w:numId="4">
    <w:abstractNumId w:val="9"/>
  </w:num>
  <w:num w:numId="5">
    <w:abstractNumId w:val="13"/>
  </w:num>
  <w:num w:numId="6">
    <w:abstractNumId w:val="1"/>
  </w:num>
  <w:num w:numId="7">
    <w:abstractNumId w:val="27"/>
  </w:num>
  <w:num w:numId="8">
    <w:abstractNumId w:val="2"/>
  </w:num>
  <w:num w:numId="9">
    <w:abstractNumId w:val="8"/>
  </w:num>
  <w:num w:numId="10">
    <w:abstractNumId w:val="7"/>
  </w:num>
  <w:num w:numId="11">
    <w:abstractNumId w:val="0"/>
  </w:num>
  <w:num w:numId="12">
    <w:abstractNumId w:val="15"/>
  </w:num>
  <w:num w:numId="13">
    <w:abstractNumId w:val="12"/>
  </w:num>
  <w:num w:numId="14">
    <w:abstractNumId w:val="11"/>
  </w:num>
  <w:num w:numId="15">
    <w:abstractNumId w:val="3"/>
  </w:num>
  <w:num w:numId="16">
    <w:abstractNumId w:val="4"/>
  </w:num>
  <w:num w:numId="17">
    <w:abstractNumId w:val="21"/>
  </w:num>
  <w:num w:numId="18">
    <w:abstractNumId w:val="17"/>
  </w:num>
  <w:num w:numId="19">
    <w:abstractNumId w:val="19"/>
  </w:num>
  <w:num w:numId="20">
    <w:abstractNumId w:val="28"/>
  </w:num>
  <w:num w:numId="21">
    <w:abstractNumId w:val="16"/>
  </w:num>
  <w:num w:numId="22">
    <w:abstractNumId w:val="23"/>
  </w:num>
  <w:num w:numId="23">
    <w:abstractNumId w:val="22"/>
  </w:num>
  <w:num w:numId="24">
    <w:abstractNumId w:val="24"/>
  </w:num>
  <w:num w:numId="25">
    <w:abstractNumId w:val="20"/>
  </w:num>
  <w:num w:numId="26">
    <w:abstractNumId w:val="14"/>
  </w:num>
  <w:num w:numId="27">
    <w:abstractNumId w:val="5"/>
  </w:num>
  <w:num w:numId="28">
    <w:abstractNumId w:val="10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5A3D"/>
    <w:rsid w:val="00150BFA"/>
    <w:rsid w:val="00191A42"/>
    <w:rsid w:val="001D410F"/>
    <w:rsid w:val="005A33D1"/>
    <w:rsid w:val="005B14C5"/>
    <w:rsid w:val="005E1932"/>
    <w:rsid w:val="006C2A91"/>
    <w:rsid w:val="009105E6"/>
    <w:rsid w:val="00944199"/>
    <w:rsid w:val="00A85A3D"/>
    <w:rsid w:val="00B83B22"/>
    <w:rsid w:val="00CD3EA8"/>
    <w:rsid w:val="00D9410C"/>
    <w:rsid w:val="00DC7D5D"/>
    <w:rsid w:val="00E910B2"/>
    <w:rsid w:val="00FB59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EA8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2">
    <w:name w:val="Основной текст (2)_"/>
    <w:basedOn w:val="DefaultParagraphFont"/>
    <w:link w:val="20"/>
    <w:uiPriority w:val="99"/>
    <w:locked/>
    <w:rsid w:val="00CD3EA8"/>
    <w:rPr>
      <w:rFonts w:ascii="Times New Roman" w:hAnsi="Times New Roman" w:cs="Times New Roman"/>
      <w:u w:val="none"/>
    </w:rPr>
  </w:style>
  <w:style w:type="character" w:customStyle="1" w:styleId="21">
    <w:name w:val="Колонтитул (2)_"/>
    <w:basedOn w:val="DefaultParagraphFont"/>
    <w:link w:val="22"/>
    <w:uiPriority w:val="99"/>
    <w:locked/>
    <w:rsid w:val="00CD3EA8"/>
    <w:rPr>
      <w:rFonts w:ascii="Times New Roman" w:hAnsi="Times New Roman" w:cs="Times New Roman"/>
      <w:sz w:val="20"/>
      <w:szCs w:val="20"/>
      <w:u w:val="none"/>
    </w:rPr>
  </w:style>
  <w:style w:type="character" w:customStyle="1" w:styleId="a">
    <w:name w:val="Основной текст_"/>
    <w:basedOn w:val="DefaultParagraphFont"/>
    <w:link w:val="1"/>
    <w:uiPriority w:val="99"/>
    <w:locked/>
    <w:rsid w:val="00CD3EA8"/>
    <w:rPr>
      <w:rFonts w:ascii="Times New Roman" w:hAnsi="Times New Roman" w:cs="Times New Roman"/>
      <w:sz w:val="28"/>
      <w:szCs w:val="28"/>
      <w:u w:val="none"/>
    </w:rPr>
  </w:style>
  <w:style w:type="character" w:customStyle="1" w:styleId="10">
    <w:name w:val="Заголовок №1_"/>
    <w:basedOn w:val="DefaultParagraphFont"/>
    <w:link w:val="11"/>
    <w:uiPriority w:val="99"/>
    <w:locked/>
    <w:rsid w:val="00CD3EA8"/>
    <w:rPr>
      <w:rFonts w:ascii="Times New Roman" w:hAnsi="Times New Roman" w:cs="Times New Roman"/>
      <w:b/>
      <w:bCs/>
      <w:sz w:val="28"/>
      <w:szCs w:val="28"/>
      <w:u w:val="none"/>
    </w:rPr>
  </w:style>
  <w:style w:type="paragraph" w:customStyle="1" w:styleId="20">
    <w:name w:val="Основной текст (2)"/>
    <w:basedOn w:val="Normal"/>
    <w:link w:val="2"/>
    <w:uiPriority w:val="99"/>
    <w:rsid w:val="00CD3EA8"/>
    <w:pPr>
      <w:shd w:val="clear" w:color="auto" w:fill="FFFFFF"/>
      <w:spacing w:after="100" w:line="266" w:lineRule="auto"/>
      <w:ind w:left="5960"/>
    </w:pPr>
    <w:rPr>
      <w:rFonts w:ascii="Times New Roman" w:eastAsia="Times New Roman" w:hAnsi="Times New Roman" w:cs="Times New Roman"/>
    </w:rPr>
  </w:style>
  <w:style w:type="paragraph" w:customStyle="1" w:styleId="22">
    <w:name w:val="Колонтитул (2)"/>
    <w:basedOn w:val="Normal"/>
    <w:link w:val="21"/>
    <w:uiPriority w:val="99"/>
    <w:rsid w:val="00CD3EA8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ой текст1"/>
    <w:basedOn w:val="Normal"/>
    <w:link w:val="a"/>
    <w:uiPriority w:val="99"/>
    <w:rsid w:val="00CD3EA8"/>
    <w:pPr>
      <w:shd w:val="clear" w:color="auto" w:fill="FFFFFF"/>
      <w:spacing w:line="252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Normal"/>
    <w:link w:val="10"/>
    <w:uiPriority w:val="99"/>
    <w:rsid w:val="00CD3EA8"/>
    <w:pPr>
      <w:shd w:val="clear" w:color="auto" w:fill="FFFFFF"/>
      <w:spacing w:after="220" w:line="254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30</Pages>
  <Words>8328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Замимаи 1</dc:title>
  <dc:subject/>
  <dc:creator>Admin</dc:creator>
  <cp:keywords/>
  <dc:description/>
  <cp:lastModifiedBy>User</cp:lastModifiedBy>
  <cp:revision>3</cp:revision>
  <dcterms:created xsi:type="dcterms:W3CDTF">2020-09-15T07:04:00Z</dcterms:created>
  <dcterms:modified xsi:type="dcterms:W3CDTF">2020-09-16T07:03:00Z</dcterms:modified>
</cp:coreProperties>
</file>