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944" w:rsidRPr="000C5FEA" w:rsidRDefault="00CF0944" w:rsidP="000C5FEA">
      <w:pPr>
        <w:spacing w:after="0"/>
        <w:jc w:val="center"/>
        <w:rPr>
          <w:rFonts w:ascii="Times New Roman Tj" w:hAnsi="Times New Roman Tj"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en-US"/>
        </w:rPr>
        <w:t xml:space="preserve">                                   </w:t>
      </w:r>
      <w:r>
        <w:rPr>
          <w:rFonts w:cs="Times New Roman"/>
          <w:color w:val="000000"/>
          <w:sz w:val="28"/>
          <w:szCs w:val="28"/>
        </w:rPr>
        <w:t xml:space="preserve">                                                </w:t>
      </w:r>
      <w:r>
        <w:rPr>
          <w:rFonts w:cs="Times New Roman"/>
          <w:color w:val="000000"/>
          <w:sz w:val="28"/>
          <w:szCs w:val="28"/>
          <w:lang w:val="en-US"/>
        </w:rPr>
        <w:t xml:space="preserve"> </w:t>
      </w:r>
      <w:r>
        <w:rPr>
          <w:rFonts w:ascii="Times New Roman Tj" w:hAnsi="Times New Roman Tj" w:cs="Times New Roman"/>
          <w:color w:val="000000"/>
          <w:sz w:val="28"/>
          <w:szCs w:val="28"/>
        </w:rPr>
        <w:t>Замима</w:t>
      </w:r>
    </w:p>
    <w:p w:rsidR="00CF0944" w:rsidRPr="00A64FEC" w:rsidRDefault="00CF0944" w:rsidP="007D63EE">
      <w:pPr>
        <w:pStyle w:val="NoSpacing"/>
        <w:spacing w:line="276" w:lineRule="auto"/>
        <w:ind w:left="5529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>
        <w:rPr>
          <w:rFonts w:ascii="Times New Roman Tj" w:hAnsi="Times New Roman Tj" w:cs="Times New Roman"/>
          <w:sz w:val="28"/>
          <w:szCs w:val="28"/>
          <w:lang w:val="tg-Cyrl-TJ"/>
        </w:rPr>
        <w:t>ба</w:t>
      </w:r>
      <w:r w:rsidRPr="00A64FEC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Cambria"/>
          <w:sz w:val="28"/>
          <w:szCs w:val="28"/>
          <w:lang w:val="tg-Cyrl-TJ"/>
        </w:rPr>
        <w:t>ќ</w:t>
      </w:r>
      <w:r w:rsidRPr="00A64FEC">
        <w:rPr>
          <w:rFonts w:ascii="Times New Roman Tj" w:hAnsi="Times New Roman Tj" w:cs="Times New Roman Tj"/>
          <w:sz w:val="28"/>
          <w:szCs w:val="28"/>
          <w:lang w:val="tg-Cyrl-TJ"/>
        </w:rPr>
        <w:t>арори</w:t>
      </w:r>
      <w:r w:rsidRPr="00A64FEC">
        <w:rPr>
          <w:rFonts w:ascii="Times New Roman Tj" w:hAnsi="Times New Roman Tj" w:cs="Times New Roman"/>
          <w:sz w:val="28"/>
          <w:szCs w:val="28"/>
          <w:lang w:val="tg-Cyrl-TJ"/>
        </w:rPr>
        <w:t xml:space="preserve"> </w:t>
      </w:r>
      <w:r w:rsidRPr="00A64FEC">
        <w:rPr>
          <w:rFonts w:ascii="Times New Roman" w:hAnsi="Times New Roman" w:cs="Times New Roman"/>
          <w:sz w:val="28"/>
          <w:szCs w:val="28"/>
          <w:lang w:val="tg-Cyrl-TJ"/>
        </w:rPr>
        <w:t>Ҳ</w:t>
      </w:r>
      <w:r w:rsidRPr="00A64FEC">
        <w:rPr>
          <w:rFonts w:ascii="Times New Roman Tj" w:hAnsi="Times New Roman Tj" w:cs="Times New Roman Tj"/>
          <w:sz w:val="28"/>
          <w:szCs w:val="28"/>
          <w:lang w:val="tg-Cyrl-TJ"/>
        </w:rPr>
        <w:t>укумати</w:t>
      </w:r>
    </w:p>
    <w:p w:rsidR="00CF0944" w:rsidRPr="00A64FEC" w:rsidRDefault="00CF0944" w:rsidP="007D63EE">
      <w:pPr>
        <w:pStyle w:val="NoSpacing"/>
        <w:spacing w:line="276" w:lineRule="auto"/>
        <w:ind w:left="5529"/>
        <w:jc w:val="center"/>
        <w:rPr>
          <w:rFonts w:ascii="Times New Roman Tj" w:hAnsi="Times New Roman Tj" w:cs="Times New Roman"/>
          <w:sz w:val="28"/>
          <w:szCs w:val="28"/>
          <w:lang w:val="tg-Cyrl-TJ"/>
        </w:rPr>
      </w:pPr>
      <w:r w:rsidRPr="00A64FEC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A64FEC">
        <w:rPr>
          <w:rFonts w:ascii="Times New Roman Tj" w:hAnsi="Times New Roman Tj" w:cs="Times New Roman Tj"/>
          <w:sz w:val="28"/>
          <w:szCs w:val="28"/>
          <w:lang w:val="tg-Cyrl-TJ"/>
        </w:rPr>
        <w:t>ум</w:t>
      </w:r>
      <w:r w:rsidRPr="00A64FEC">
        <w:rPr>
          <w:rFonts w:ascii="Times New Roman" w:hAnsi="Times New Roman" w:cs="Times New Roman"/>
          <w:sz w:val="28"/>
          <w:szCs w:val="28"/>
          <w:lang w:val="tg-Cyrl-TJ"/>
        </w:rPr>
        <w:t>ҳ</w:t>
      </w:r>
      <w:r w:rsidRPr="00A64FEC">
        <w:rPr>
          <w:rFonts w:ascii="Times New Roman Tj" w:hAnsi="Times New Roman Tj" w:cs="Times New Roman Tj"/>
          <w:sz w:val="28"/>
          <w:szCs w:val="28"/>
          <w:lang w:val="tg-Cyrl-TJ"/>
        </w:rPr>
        <w:t>урии</w:t>
      </w:r>
      <w:r w:rsidRPr="00A64FEC">
        <w:rPr>
          <w:rFonts w:ascii="Times New Roman Tj" w:hAnsi="Times New Roman Tj" w:cs="Times New Roman"/>
          <w:sz w:val="28"/>
          <w:szCs w:val="28"/>
          <w:lang w:val="tg-Cyrl-TJ"/>
        </w:rPr>
        <w:t xml:space="preserve"> То</w:t>
      </w:r>
      <w:r w:rsidRPr="00A64FEC">
        <w:rPr>
          <w:rFonts w:ascii="Lucida Sans Unicode" w:hAnsi="Lucida Sans Unicode" w:cs="Lucida Sans Unicode"/>
          <w:sz w:val="28"/>
          <w:szCs w:val="28"/>
          <w:lang w:val="tg-Cyrl-TJ"/>
        </w:rPr>
        <w:t>ҷ</w:t>
      </w:r>
      <w:r w:rsidRPr="00A64FEC">
        <w:rPr>
          <w:rFonts w:ascii="Times New Roman Tj" w:hAnsi="Times New Roman Tj" w:cs="Times New Roman Tj"/>
          <w:sz w:val="28"/>
          <w:szCs w:val="28"/>
          <w:lang w:val="tg-Cyrl-TJ"/>
        </w:rPr>
        <w:t>икистон</w:t>
      </w:r>
    </w:p>
    <w:p w:rsidR="00CF0944" w:rsidRPr="00A64FEC" w:rsidRDefault="00CF0944" w:rsidP="007D63EE">
      <w:pPr>
        <w:pStyle w:val="NoSpacing"/>
        <w:spacing w:line="276" w:lineRule="auto"/>
        <w:ind w:left="5529"/>
        <w:jc w:val="center"/>
        <w:rPr>
          <w:rFonts w:ascii="Times New Roman Tj" w:hAnsi="Times New Roman Tj" w:cs="Times New Roman"/>
          <w:color w:val="000000"/>
          <w:sz w:val="28"/>
          <w:szCs w:val="28"/>
          <w:lang w:val="tg-Cyrl-TJ"/>
        </w:rPr>
      </w:pPr>
      <w:r w:rsidRPr="00A64FEC">
        <w:rPr>
          <w:rFonts w:ascii="Times New Roman Tj" w:hAnsi="Times New Roman Tj" w:cs="Times New Roman"/>
          <w:color w:val="000000"/>
          <w:sz w:val="28"/>
          <w:szCs w:val="28"/>
          <w:lang w:val="tg-Cyrl-TJ"/>
        </w:rPr>
        <w:t xml:space="preserve">аз </w:t>
      </w:r>
      <w:r>
        <w:rPr>
          <w:rFonts w:ascii="Times New Roman Tj" w:hAnsi="Times New Roman Tj" w:cs="Times New Roman"/>
          <w:color w:val="000000"/>
          <w:sz w:val="28"/>
          <w:szCs w:val="28"/>
          <w:lang w:val="tg-Cyrl-TJ"/>
        </w:rPr>
        <w:t xml:space="preserve">31 августи </w:t>
      </w:r>
      <w:r w:rsidRPr="00A64FEC">
        <w:rPr>
          <w:rFonts w:ascii="Times New Roman Tj" w:hAnsi="Times New Roman Tj" w:cs="Times New Roman"/>
          <w:color w:val="000000"/>
          <w:sz w:val="28"/>
          <w:szCs w:val="28"/>
          <w:lang w:val="tg-Cyrl-TJ"/>
        </w:rPr>
        <w:t>соли  2020, №</w:t>
      </w:r>
      <w:r>
        <w:rPr>
          <w:rFonts w:ascii="Times New Roman Tj" w:hAnsi="Times New Roman Tj" w:cs="Times New Roman"/>
          <w:color w:val="000000"/>
          <w:sz w:val="28"/>
          <w:szCs w:val="28"/>
          <w:lang w:val="tg-Cyrl-TJ"/>
        </w:rPr>
        <w:t xml:space="preserve"> 484</w:t>
      </w:r>
    </w:p>
    <w:p w:rsidR="00CF0944" w:rsidRDefault="00CF0944" w:rsidP="007D63EE">
      <w:pPr>
        <w:spacing w:after="0"/>
        <w:jc w:val="center"/>
        <w:rPr>
          <w:rFonts w:ascii="Times New Roman Tj" w:hAnsi="Times New Roman Tj"/>
          <w:color w:val="000000"/>
          <w:sz w:val="28"/>
          <w:szCs w:val="28"/>
          <w:lang w:val="tg-Cyrl-TJ"/>
        </w:rPr>
      </w:pPr>
    </w:p>
    <w:p w:rsidR="00CF0944" w:rsidRPr="00A64FEC" w:rsidRDefault="00CF0944" w:rsidP="007D63EE">
      <w:pPr>
        <w:spacing w:after="0"/>
        <w:jc w:val="center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>Номгўи</w:t>
      </w:r>
    </w:p>
    <w:p w:rsidR="00CF0944" w:rsidRPr="00A64FEC" w:rsidRDefault="00CF0944" w:rsidP="007D63EE">
      <w:pPr>
        <w:spacing w:after="0"/>
        <w:jc w:val="center"/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</w:pP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>молу масоле</w:t>
      </w:r>
      <w:r w:rsidRPr="00A64FEC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ҳ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сохтмон</w:t>
      </w:r>
      <w:r w:rsidRPr="00A64FEC">
        <w:rPr>
          <w:rFonts w:ascii="Palatino Linotype" w:hAnsi="Palatino Linotype" w:cs="Palatino Linotype"/>
          <w:color w:val="000000"/>
          <w:sz w:val="28"/>
          <w:szCs w:val="28"/>
          <w:lang w:val="tg-Cyrl-TJ"/>
        </w:rPr>
        <w:t>ӣ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ва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та</w:t>
      </w:r>
      <w:r w:rsidRPr="00A64FEC">
        <w:rPr>
          <w:rFonts w:ascii="Lucida Sans Unicode" w:hAnsi="Lucida Sans Unicode" w:cs="Lucida Sans Unicode"/>
          <w:color w:val="000000"/>
          <w:sz w:val="28"/>
          <w:szCs w:val="28"/>
          <w:lang w:val="tg-Cyrl-TJ"/>
        </w:rPr>
        <w:t>ҷ</w:t>
      </w:r>
      <w:r w:rsidRPr="00A64FEC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ҳ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изоти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техникии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барои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сохтмони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</w:p>
    <w:p w:rsidR="00CF0944" w:rsidRPr="00A64FEC" w:rsidRDefault="00CF0944" w:rsidP="00A912F5">
      <w:pPr>
        <w:spacing w:after="0"/>
        <w:jc w:val="center"/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</w:pP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иншооти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 xml:space="preserve">«Майдони </w:t>
      </w:r>
      <w:r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сти</w:t>
      </w:r>
      <w:r w:rsidRPr="00A64FEC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қ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лол»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ба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Lucida Sans Unicode" w:hAnsi="Lucida Sans Unicode" w:cs="Lucida Sans Unicode"/>
          <w:color w:val="000000"/>
          <w:sz w:val="28"/>
          <w:szCs w:val="28"/>
          <w:lang w:val="tg-Cyrl-TJ"/>
        </w:rPr>
        <w:t>Ҷ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ум</w:t>
      </w:r>
      <w:r w:rsidRPr="00A64FEC">
        <w:rPr>
          <w:rFonts w:ascii="Times New Roman" w:hAnsi="Times New Roman" w:cs="Times New Roman"/>
          <w:color w:val="000000"/>
          <w:sz w:val="28"/>
          <w:szCs w:val="28"/>
          <w:lang w:val="tg-Cyrl-TJ"/>
        </w:rPr>
        <w:t>ҳ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урии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То</w:t>
      </w:r>
      <w:r w:rsidRPr="00A64FEC">
        <w:rPr>
          <w:rFonts w:ascii="Lucida Sans Unicode" w:hAnsi="Lucida Sans Unicode" w:cs="Lucida Sans Unicode"/>
          <w:color w:val="000000"/>
          <w:sz w:val="28"/>
          <w:szCs w:val="28"/>
          <w:lang w:val="tg-Cyrl-TJ"/>
        </w:rPr>
        <w:t>ҷ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икистон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воридшаванда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,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ки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аз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па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>рдохти андоз аз арзиши иловашуда ва бо</w:t>
      </w:r>
      <w:r w:rsidRPr="00A64FEC">
        <w:rPr>
          <w:rFonts w:ascii="Lucida Sans Unicode" w:hAnsi="Lucida Sans Unicode" w:cs="Lucida Sans Unicode"/>
          <w:color w:val="000000"/>
          <w:sz w:val="28"/>
          <w:szCs w:val="28"/>
          <w:lang w:val="tg-Cyrl-TJ"/>
        </w:rPr>
        <w:t>ҷ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и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гумрук</w:t>
      </w:r>
      <w:r w:rsidRPr="00A64FEC">
        <w:rPr>
          <w:rFonts w:ascii="Palatino Linotype" w:hAnsi="Palatino Linotype" w:cs="Palatino Linotype"/>
          <w:color w:val="000000"/>
          <w:sz w:val="28"/>
          <w:szCs w:val="28"/>
          <w:lang w:val="tg-Cyrl-TJ"/>
        </w:rPr>
        <w:t>ӣ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озод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</w:p>
    <w:p w:rsidR="00CF0944" w:rsidRPr="00A64FEC" w:rsidRDefault="00CF0944" w:rsidP="00A912F5">
      <w:pPr>
        <w:spacing w:after="0"/>
        <w:jc w:val="center"/>
        <w:rPr>
          <w:rFonts w:ascii="Times New Roman Tj" w:hAnsi="Times New Roman Tj"/>
          <w:color w:val="000000"/>
          <w:sz w:val="28"/>
          <w:szCs w:val="28"/>
          <w:lang w:val="tg-Cyrl-TJ"/>
        </w:rPr>
      </w:pP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карда</w:t>
      </w:r>
      <w:r w:rsidRPr="00A64FEC">
        <w:rPr>
          <w:rFonts w:ascii="Times New Roman Tj" w:hAnsi="Times New Roman Tj"/>
          <w:color w:val="000000"/>
          <w:sz w:val="28"/>
          <w:szCs w:val="28"/>
          <w:lang w:val="tg-Cyrl-TJ"/>
        </w:rPr>
        <w:t xml:space="preserve"> </w:t>
      </w:r>
      <w:r w:rsidRPr="00A64FEC">
        <w:rPr>
          <w:rFonts w:ascii="Times New Roman Tj" w:hAnsi="Times New Roman Tj" w:cs="Times New Roman Tj"/>
          <w:color w:val="000000"/>
          <w:sz w:val="28"/>
          <w:szCs w:val="28"/>
          <w:lang w:val="tg-Cyrl-TJ"/>
        </w:rPr>
        <w:t>мешаванд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"/>
        <w:gridCol w:w="710"/>
        <w:gridCol w:w="1132"/>
        <w:gridCol w:w="5667"/>
        <w:gridCol w:w="1275"/>
        <w:gridCol w:w="1275"/>
      </w:tblGrid>
      <w:tr w:rsidR="00CF0944" w:rsidRPr="002F5478" w:rsidTr="001C79A5">
        <w:trPr>
          <w:trHeight w:val="1129"/>
        </w:trPr>
        <w:tc>
          <w:tcPr>
            <w:tcW w:w="710" w:type="dxa"/>
            <w:gridSpan w:val="2"/>
            <w:noWrap/>
            <w:vAlign w:val="center"/>
          </w:tcPr>
          <w:p w:rsidR="00CF0944" w:rsidRPr="002F5478" w:rsidRDefault="00CF0944" w:rsidP="00A912F5">
            <w:pPr>
              <w:pStyle w:val="ListParagraph"/>
              <w:spacing w:after="0" w:line="240" w:lineRule="auto"/>
              <w:jc w:val="center"/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>№</w:t>
            </w:r>
          </w:p>
          <w:p w:rsidR="00CF0944" w:rsidRPr="002F5478" w:rsidRDefault="00CF0944" w:rsidP="00A912F5">
            <w:pPr>
              <w:pStyle w:val="ListParagraph"/>
              <w:spacing w:after="0" w:line="240" w:lineRule="auto"/>
              <w:ind w:left="0"/>
              <w:jc w:val="center"/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>№</w:t>
            </w: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br/>
              <w:t>р/т</w:t>
            </w: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bCs/>
                <w:sz w:val="28"/>
                <w:szCs w:val="28"/>
                <w:lang w:eastAsia="zh-CN"/>
              </w:rPr>
            </w:pP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>Рамзи мол тиб</w:t>
            </w:r>
            <w:r w:rsidRPr="002F5478">
              <w:rPr>
                <w:rFonts w:ascii="Times New Roman" w:hAnsi="Times New Roman" w:cs="Times New Roman"/>
                <w:bCs/>
                <w:sz w:val="28"/>
                <w:szCs w:val="28"/>
                <w:lang w:val="tg-Cyrl-TJ"/>
              </w:rPr>
              <w:t>қ</w:t>
            </w: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 xml:space="preserve">и </w:t>
            </w:r>
            <w:r w:rsidRPr="002F5478">
              <w:rPr>
                <w:rFonts w:ascii="Times New Roman Tj" w:hAnsi="Times New Roman Tj" w:cs="Times New Roman"/>
                <w:bCs/>
                <w:sz w:val="26"/>
                <w:szCs w:val="26"/>
                <w:lang w:val="tg-Cyrl-TJ"/>
              </w:rPr>
              <w:t xml:space="preserve">НМ ФИХ </w:t>
            </w:r>
            <w:r w:rsidRPr="002F5478">
              <w:rPr>
                <w:rFonts w:ascii="Lucida Sans Unicode" w:hAnsi="Lucida Sans Unicode" w:cs="Lucida Sans Unicode"/>
                <w:bCs/>
                <w:sz w:val="26"/>
                <w:szCs w:val="26"/>
                <w:lang w:val="tg-Cyrl-TJ"/>
              </w:rPr>
              <w:t>Ҷ</w:t>
            </w:r>
            <w:r w:rsidRPr="002F5478">
              <w:rPr>
                <w:rFonts w:ascii="Times New Roman Tj" w:hAnsi="Times New Roman Tj" w:cs="Times New Roman"/>
                <w:bCs/>
                <w:sz w:val="26"/>
                <w:szCs w:val="26"/>
                <w:lang w:val="tg-Cyrl-TJ"/>
              </w:rPr>
              <w:t>Т</w:t>
            </w:r>
          </w:p>
        </w:tc>
        <w:tc>
          <w:tcPr>
            <w:tcW w:w="5670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bCs/>
                <w:sz w:val="28"/>
                <w:szCs w:val="28"/>
                <w:lang w:val="tg-Cyrl-TJ" w:eastAsia="zh-CN"/>
              </w:rPr>
            </w:pP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>Номг</w:t>
            </w:r>
            <w:r w:rsidRPr="002F5478">
              <w:rPr>
                <w:rFonts w:ascii="Palatino Linotype" w:hAnsi="Palatino Linotype" w:cs="Palatino Linotype"/>
                <w:bCs/>
                <w:sz w:val="28"/>
                <w:szCs w:val="28"/>
                <w:lang w:val="tg-Cyrl-TJ"/>
              </w:rPr>
              <w:t>ӯ</w:t>
            </w:r>
            <w:r w:rsidRPr="002F5478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й</w:t>
            </w:r>
          </w:p>
        </w:tc>
        <w:tc>
          <w:tcPr>
            <w:tcW w:w="1276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>Во</w:t>
            </w:r>
            <w:r w:rsidRPr="002F5478">
              <w:rPr>
                <w:rFonts w:ascii="Times New Roman" w:hAnsi="Times New Roman" w:cs="Times New Roman"/>
                <w:bCs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иди</w:t>
            </w: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ченак</w:t>
            </w:r>
          </w:p>
        </w:tc>
        <w:tc>
          <w:tcPr>
            <w:tcW w:w="1276" w:type="dxa"/>
            <w:noWrap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bCs/>
                <w:sz w:val="28"/>
                <w:szCs w:val="28"/>
                <w:lang w:val="tg-Cyrl-TJ"/>
              </w:rPr>
              <w:t>Ми</w:t>
            </w:r>
            <w:r w:rsidRPr="002F5478">
              <w:rPr>
                <w:rFonts w:ascii="Times New Roman" w:hAnsi="Times New Roman" w:cs="Times New Roman"/>
                <w:bCs/>
                <w:sz w:val="28"/>
                <w:szCs w:val="28"/>
                <w:lang w:val="tg-Cyrl-TJ"/>
              </w:rPr>
              <w:t>қ</w:t>
            </w:r>
            <w:r w:rsidRPr="002F5478">
              <w:rPr>
                <w:rFonts w:ascii="Times New Roman Tj" w:hAnsi="Times New Roman Tj" w:cs="Times New Roman Tj"/>
                <w:bCs/>
                <w:sz w:val="28"/>
                <w:szCs w:val="28"/>
                <w:lang w:val="tg-Cyrl-TJ"/>
              </w:rPr>
              <w:t>дор</w:t>
            </w:r>
          </w:p>
        </w:tc>
      </w:tr>
      <w:tr w:rsidR="00CF0944" w:rsidRPr="002F5478" w:rsidTr="001C79A5">
        <w:trPr>
          <w:trHeight w:val="32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Барелеф (9х5,2) -14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дона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655,2</w:t>
            </w:r>
          </w:p>
        </w:tc>
      </w:tr>
      <w:tr w:rsidR="00CF0944" w:rsidRPr="002F5478" w:rsidTr="001C79A5">
        <w:trPr>
          <w:trHeight w:val="2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4407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Буридањои сабикаи чубин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м3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252,4</w:t>
            </w:r>
          </w:p>
        </w:tc>
      </w:tr>
      <w:tr w:rsidR="00CF0944" w:rsidRPr="002F5478" w:rsidTr="001C79A5">
        <w:trPr>
          <w:trHeight w:val="35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35F1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11Q41X-1.0,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сарпўши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бозгаштаи доирашакл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27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B73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11Q41XT.0,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бозгаштаи доирашакл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B73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Баромади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12-хаттаи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дисплеи якљояшаванда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A35F1E">
        <w:trPr>
          <w:trHeight w:val="49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B73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Баќайдгирандаи аксии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16-диск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а ва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64-хаттаи шабакавии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DS-9664N-I16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trHeight w:val="25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7721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HD-монитор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22-дюйма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A35F1E">
        <w:trPr>
          <w:trHeight w:val="962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A7C6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24-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нуќтаи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опти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Gigabit Ethernet (SFP, LC)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модули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4-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нуќтаи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10-гигабит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интерфейси оптикии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Ethernet (SFP +, LC)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35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300mm*150mm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пули металлик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70</w:t>
            </w:r>
          </w:p>
        </w:tc>
      </w:tr>
      <w:tr w:rsidR="00CF0944" w:rsidRPr="002F5478" w:rsidTr="001C79A5">
        <w:trPr>
          <w:trHeight w:val="12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400mm*200mm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пули баландволта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trHeight w:val="31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Нахи бисёрмодаи 4-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абата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</w:t>
            </w:r>
          </w:p>
        </w:tc>
      </w:tr>
      <w:tr w:rsidR="00CF0944" w:rsidRPr="002F5478" w:rsidTr="001C79A5">
        <w:trPr>
          <w:trHeight w:val="18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B73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8-бит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10А,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њифозатї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trHeight w:val="27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PERT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обгузари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68,4</w:t>
            </w:r>
          </w:p>
        </w:tc>
      </w:tr>
      <w:tr w:rsidR="00CF0944" w:rsidRPr="002F5478" w:rsidTr="001C79A5">
        <w:trPr>
          <w:trHeight w:val="27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PERT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обгузари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61,2</w:t>
            </w:r>
          </w:p>
        </w:tc>
      </w:tr>
      <w:tr w:rsidR="00CF0944" w:rsidRPr="002F5478" w:rsidTr="001C79A5">
        <w:trPr>
          <w:trHeight w:val="374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PERT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обгузари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DN32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156</w:t>
            </w:r>
          </w:p>
        </w:tc>
      </w:tr>
      <w:tr w:rsidR="00CF0944" w:rsidRPr="002F5478" w:rsidTr="001C79A5">
        <w:trPr>
          <w:trHeight w:val="134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B73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PQ4 OF-16P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 эксентрикии нимкурр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DN70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B73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PQ4 OF-16P,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 эксентрикии нимкуррашакли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B735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PQ40F-16P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  эксентрикии нимкуррашакли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SFCV-1.6,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 чаппаи навъи лав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резинии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TMDF-400A-030,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45,0 кВт,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28,0 кВ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0189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Y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-шакл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DN100 * DN100 * 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Y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Y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-шакл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DN150 * DN150 * DN150,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Y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-шакл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DN75 * DN75 * DN75,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trHeight w:val="32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Филтри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Y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-шакл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DM 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Хазинаи худкори пардохтї, дар 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ъ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кории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автоматизатсияшудаи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оператор,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ъ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Сарпўши худкори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авобарор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8117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Коммутатори агрегатсиякунанда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POE DS-3E3528-H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30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олаби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рдор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тилло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)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лав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металл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хром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)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7292</w:t>
            </w:r>
          </w:p>
        </w:tc>
      </w:tr>
      <w:tr w:rsidR="00CF0944" w:rsidRPr="002F5478" w:rsidTr="001C79A5">
        <w:trPr>
          <w:trHeight w:val="23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Аккумулятор 12В, 7А•ч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7610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Витраж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алюмин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тирезаи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дучандон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таркиботи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металл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2719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Металлодетектори раво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БЛОКПОСТ PC Z 3300 M K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Металлодетектори раво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манбаи энергия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220 В, 50 Гц, 30 Вт, MDT PMD2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Зарф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доирашакли васеъшаванда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8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534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Зарф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доирашакли васеъшаванда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то 0,1 м3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31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Пайкораи њавза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trHeight w:val="15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уфтаки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тофтаи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бегалогени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полиэтилени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парда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WDZN-RYJS-2х1,0mm2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</w:t>
            </w:r>
          </w:p>
        </w:tc>
      </w:tr>
      <w:tr w:rsidR="00CF0944" w:rsidRPr="002F5478" w:rsidTr="001C79A5">
        <w:trPr>
          <w:trHeight w:val="15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уфтаки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тофтаи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бегалогени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ами дуд ва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полиэтилени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парда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WDZN-RYJS-2х4,0mm2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уфтаки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тофтаи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бегалогени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полиэтилени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парда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WDZN-RYJS-2х1,0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7000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уфтаки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тофта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WDZN-RYJ-2х1,0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80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уфтаки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тофтаи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бегалогени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WDZN-RYJ-4х1,0mm2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уфтаки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тофтаи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бегалогени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полиэтилени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парда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WDZN-YJE-4 * 10 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160</w:t>
            </w:r>
          </w:p>
        </w:tc>
      </w:tr>
      <w:tr w:rsidR="00CF0944" w:rsidRPr="002F5478" w:rsidTr="001C79A5">
        <w:trPr>
          <w:trHeight w:val="27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WDZ-YJE-3 * 185 + 2 * 95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</w:p>
        </w:tc>
      </w:tr>
      <w:tr w:rsidR="00CF0944" w:rsidRPr="002F5478" w:rsidTr="001C79A5">
        <w:trPr>
          <w:trHeight w:val="96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WDZ-YJE-4 * 185 + 2 * 95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</w:p>
        </w:tc>
      </w:tr>
      <w:tr w:rsidR="00CF0944" w:rsidRPr="002F5478" w:rsidTr="001C79A5">
        <w:trPr>
          <w:trHeight w:val="916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WDZ-YJE-4 * 185 +1 * 95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WDZN-RYJS-2х1,5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1350</w:t>
            </w:r>
          </w:p>
        </w:tc>
      </w:tr>
      <w:tr w:rsidR="00CF0944" w:rsidRPr="002F5478" w:rsidTr="001C79A5">
        <w:trPr>
          <w:trHeight w:val="112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WDZN-BYJ-2х2,5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2317</w:t>
            </w:r>
          </w:p>
        </w:tc>
      </w:tr>
      <w:tr w:rsidR="00CF0944" w:rsidRPr="002F5478" w:rsidTr="001C79A5">
        <w:trPr>
          <w:trHeight w:val="1092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WDZN-BYJ-5х6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дуд ва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WDZN-YJE-4х16мм2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WDZN-YJE-5х6мм2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</w:t>
            </w:r>
          </w:p>
        </w:tc>
      </w:tr>
      <w:tr w:rsidR="00CF0944" w:rsidRPr="002F5478" w:rsidTr="001C79A5">
        <w:trPr>
          <w:trHeight w:val="101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WDZ-BYJ-5х2,5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 WDZ-BYJ-3*4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 WDZ-BYJ-4х4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 WDZ-BYJ-5х10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</w:p>
        </w:tc>
      </w:tr>
      <w:tr w:rsidR="00CF0944" w:rsidRPr="002F5478" w:rsidTr="001C79A5">
        <w:trPr>
          <w:trHeight w:val="69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WDZ-BYJ-2х1,5мм2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4400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WDZ-BYJ-2х2,5мм2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WDZ-BYJ-2х4мм2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ни 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WDZ-BYJ-3х2,5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AD14DC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4980</w:t>
            </w:r>
          </w:p>
        </w:tc>
      </w:tr>
      <w:tr w:rsidR="00CF0944" w:rsidRPr="002F5478" w:rsidTr="001C79A5">
        <w:trPr>
          <w:trHeight w:val="27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дуд ва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WDZ-BYJ-4х2,5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920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WDZ-BYJ-5х25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WDZ-BYJ-5х6мм2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тофтаи бегалогени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WDZ-BYJ-8х2,5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ндаланг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WDZ-BYJ-9х25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ндаланг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WDZ-YJE-3х50 + 2х25мм2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ндаланг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WDZ-YJE-4х50+1х25мм2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br/>
              <w:t>WDZ-YJE-3х70+2х35мм2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олиолефини 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 WDZ-YJE-3х25+2х16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удошав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WDZ-YJE-4х95+1х50мм2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до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WDZ-YJE-5х10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WDZ-YJE-5х16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7255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удо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 WDZ-YJE-4х35+1х16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WDZ-YJE-5х6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дуд ва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WDZ-YJE-3х95 + 2х50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WDZ-YJE-4х120 + 1х70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WDZ-YJE-4х70 + 1х32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</w:t>
            </w:r>
          </w:p>
        </w:tc>
      </w:tr>
      <w:tr w:rsidR="00CF0944" w:rsidRPr="002F5478" w:rsidTr="001C79A5">
        <w:trPr>
          <w:trHeight w:val="27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Сими бегалоген,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дилаи мисин, бо 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полиолефини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 WDZ-YJE-4х25+1х16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250</w:t>
            </w:r>
          </w:p>
        </w:tc>
      </w:tr>
      <w:tr w:rsidR="00CF0944" w:rsidRPr="002F5478" w:rsidTr="001C79A5">
        <w:trPr>
          <w:trHeight w:val="374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Дурбин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майдончаи назорат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trHeight w:val="418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2713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Там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сохтмон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БН-90/10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7,654</w:t>
            </w:r>
          </w:p>
        </w:tc>
      </w:tr>
      <w:tr w:rsidR="00CF0944" w:rsidRPr="002F5478" w:rsidTr="001C79A5">
        <w:trPr>
          <w:trHeight w:val="318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4418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Маљмўи дарњо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84,63</w:t>
            </w:r>
          </w:p>
        </w:tc>
      </w:tr>
      <w:tr w:rsidR="00CF0944" w:rsidRPr="002F5478" w:rsidTr="001C79A5">
        <w:trPr>
          <w:trHeight w:val="214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7013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Гулдон бо гул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34</w:t>
            </w:r>
          </w:p>
        </w:tc>
      </w:tr>
      <w:tr w:rsidR="00CF0944" w:rsidRPr="002F5478" w:rsidTr="001C79A5">
        <w:trPr>
          <w:trHeight w:val="31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7013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Гулдон бо гул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54</w:t>
            </w:r>
          </w:p>
        </w:tc>
      </w:tr>
      <w:tr w:rsidR="00CF0944" w:rsidRPr="002F5478" w:rsidTr="001C79A5">
        <w:trPr>
          <w:trHeight w:val="26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Ванна VIP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36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Бодкаш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барои хори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кардани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HTF-I-9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Бодкаш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барои 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додани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араёни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фишори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мусб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(Z-1, 2, 3) SWF-I-9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trHeight w:val="37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Бодкашњои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ме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Е35-6,3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trHeight w:val="28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йп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бодкаш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trHeight w:val="22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Либосовезаки металл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</w:t>
            </w:r>
          </w:p>
        </w:tc>
      </w:tr>
      <w:tr w:rsidR="00CF0944" w:rsidRPr="002F5478" w:rsidTr="001C79A5">
        <w:trPr>
          <w:trHeight w:val="38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Видеокамера USB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Видеокамера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таппончашакл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DS-2CD2625ZL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trHeight w:val="21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Витрина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гирдшакл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Витрина 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Витрина 3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Витрина 4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гирдшакл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Витрина 5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гирдшакл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Блоки дохилии навъи морпеч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TMDN-056AB,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5,6 кВт,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6,3 кВт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Блоки дохилии навъи морпеч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TMDN-071AB,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7,1кВт,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8,0кВт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Блоки дохилии навъи морпеч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TMDN-140AB,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14кВт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36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Насоси дохилии фишорди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гидранти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навъи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XBD9 / 20-SLW100,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Харо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72 м3/ч.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Фишор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90 м.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удрати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45 кВт.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Суръати гардиш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Насоси дохилии фишорди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гидранти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XW (L) -1-1.0-20-ADL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Харо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3. 6 м3 / ч,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Фишор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20 м.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удрати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0. 37 кВт,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 диафрагма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Танзимкунандаи дохилии фишори гидранти оташ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XW (L) -1-1.0-20-ADL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Харо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3. 6 м3 / ч,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фишор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20 м.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удрати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0. 37 кВт, с диафрагмой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29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Обсан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25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Обсан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20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Обсан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д=150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trHeight w:val="718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обногузар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чангногузари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як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аккумулятори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автоном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)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trHeight w:val="44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обногузар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чангногузари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як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16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Сарчашмаи импулсии обногузари энергия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400W / DC24V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175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Баки об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панел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комбинатсияшуда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авобарори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металии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афисаш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0,7мм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2575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авобарори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металии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афисаш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0,9мм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12,17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Модули нахию-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оптик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trHeight w:val="9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Панели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аматарафаи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TM01-PANEL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98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Блоки сохтаи дохил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барориши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авродаври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TMCF-071AB, 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бо иќтидори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7,1 кВт, 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бо иќтидори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8,0 кВт,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58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Блоки сохтаи дохил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барориши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давродаври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TMCF100AB, 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бо иќтидори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10кВт, 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бо иќтидори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11,2кВт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Блоки сохтаи дохил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барориши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давродаври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TMCF100AB, 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бо иќтидори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14кВт, 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бо иќтидори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16кВт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</w:p>
        </w:tc>
      </w:tr>
      <w:tr w:rsidR="00CF0944" w:rsidRPr="002F5478" w:rsidTr="001C79A5">
        <w:trPr>
          <w:trHeight w:val="12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Микросервер бо системаи оператсионии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Windows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96</w:t>
            </w:r>
          </w:p>
        </w:tc>
      </w:tr>
      <w:tr w:rsidR="00CF0944" w:rsidRPr="002F5478" w:rsidTr="001C79A5">
        <w:trPr>
          <w:trHeight w:val="15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изоти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технолог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обтаъминкун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й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додани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суръат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минт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баланд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VIIT0-0,55-4,8,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Харо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10м3/ ч,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Фишор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55 м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Иќтидори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4,8 кВт,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насоси дутог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. 1раб, 1 рез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17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36FF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Лавњаи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намоиш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«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Fold up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Агрегати кашидашаванда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ВР-280-46-6,3 ДУ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trHeight w:val="31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авобарор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1000х1000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зидди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 xml:space="preserve">ларзишии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484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зидди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ларзишии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145,1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зиддивибратсионии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DN50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62,14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зидди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ларзишии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н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DN75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78,42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Курсии ме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мон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Ќубури чиндори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металлии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32мм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1425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Баландг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як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76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7610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витраж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зидди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201,6</w:t>
            </w:r>
          </w:p>
        </w:tc>
      </w:tr>
      <w:tr w:rsidR="00CF0944" w:rsidRPr="002F5478" w:rsidTr="001C79A5">
        <w:trPr>
          <w:trHeight w:val="35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64FE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Сарпўши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E36FF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ќабатаи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DN15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Сарпўши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ќабатаи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DN70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DN80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Сарпўши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DN200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DN300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DN40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Сарпўши ддуќабатаи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эксентрикии ним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доира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PQ40F-16P DN50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15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Калидаки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пайваста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ва дуназората 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1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Калидаки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пайваста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ва якназората 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Васлаки ду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ва 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92</w:t>
            </w:r>
          </w:p>
        </w:tc>
      </w:tr>
      <w:tr w:rsidR="00CF0944" w:rsidRPr="002F5478" w:rsidTr="001C79A5">
        <w:trPr>
          <w:trHeight w:val="13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E7BF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бураи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trHeight w:val="18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F2B28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(аккумулятор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мухтор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2 * 28 Вт,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чанкаг дар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масофа то замин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3,0 метр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ё дар шифт дар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баландии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ошёна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камтар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аз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3,5 метр) (аккумулятор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мухтор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F2B28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Шакли ороиш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маснуоти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GRC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177,41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7325</w:t>
            </w:r>
          </w:p>
        </w:tc>
        <w:tc>
          <w:tcPr>
            <w:tcW w:w="5670" w:type="dxa"/>
            <w:vAlign w:val="center"/>
          </w:tcPr>
          <w:p w:rsidR="00CF0944" w:rsidRPr="00CF2B28" w:rsidRDefault="00CF0944" w:rsidP="00CF2B28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CF2B28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Пан</w:t>
            </w:r>
            <w:r w:rsidRPr="00CF2B28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CF2B28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ара</w:t>
            </w:r>
            <w:r w:rsidRPr="00CF2B28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CF2B28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CF2B28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CF2B28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ороиш</w:t>
            </w:r>
            <w:r w:rsidRPr="00CF2B28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отї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246,18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4407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Тахтачўб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м3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13,51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8302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F2B28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Тахтасанг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мармар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хоросанг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10514</w:t>
            </w:r>
          </w:p>
        </w:tc>
      </w:tr>
      <w:tr w:rsidR="00CF0944" w:rsidRPr="002F5478" w:rsidTr="001C79A5">
        <w:trPr>
          <w:trHeight w:val="33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F2B28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исм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тахтачўб пўлодин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70,1</w:t>
            </w:r>
          </w:p>
        </w:tc>
      </w:tr>
      <w:tr w:rsidR="00CF0944" w:rsidRPr="002F5478" w:rsidTr="001C79A5">
        <w:trPr>
          <w:trHeight w:val="256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Дастгоњи санљишию назоратї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SIWO-FR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</w:t>
            </w:r>
          </w:p>
        </w:tc>
      </w:tr>
      <w:tr w:rsidR="00CF0944" w:rsidRPr="002F5478" w:rsidTr="001C79A5">
        <w:trPr>
          <w:trHeight w:val="26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Пардаи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авсшакли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шишаг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524,65</w:t>
            </w:r>
          </w:p>
        </w:tc>
      </w:tr>
      <w:tr w:rsidR="00CF0944" w:rsidRPr="002F5478" w:rsidTr="001C79A5">
        <w:trPr>
          <w:trHeight w:val="22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Пардаи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авсшакли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шишаг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ии сирдори ранга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3359,5</w:t>
            </w:r>
          </w:p>
        </w:tc>
      </w:tr>
      <w:tr w:rsidR="00CF0944" w:rsidRPr="002F5478" w:rsidTr="001C79A5">
        <w:trPr>
          <w:trHeight w:val="20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Айвончаи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авсшакли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шишагии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678,78</w:t>
            </w:r>
          </w:p>
        </w:tc>
      </w:tr>
      <w:tr w:rsidR="00CF0944" w:rsidRPr="002F5478" w:rsidTr="001C79A5">
        <w:trPr>
          <w:trHeight w:val="14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Жалюзи 1000х500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62</w:t>
            </w:r>
          </w:p>
        </w:tc>
      </w:tr>
      <w:tr w:rsidR="00CF0944" w:rsidRPr="002F5478" w:rsidTr="001C79A5">
        <w:trPr>
          <w:trHeight w:val="25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Жалюзи 1000х800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201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Жалюзи 1500х800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Жалюзи 500х400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</w:t>
            </w:r>
          </w:p>
        </w:tc>
      </w:tr>
      <w:tr w:rsidR="00CF0944" w:rsidRPr="002F5478" w:rsidTr="001C79A5">
        <w:trPr>
          <w:trHeight w:val="276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F2B28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Диски дуру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54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Шинаи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2000А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</w:p>
        </w:tc>
      </w:tr>
      <w:tr w:rsidR="00CF0944" w:rsidRPr="002F5478" w:rsidTr="001C79A5">
        <w:trPr>
          <w:trHeight w:val="13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Бонгдињандаи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садо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51</w:t>
            </w:r>
          </w:p>
        </w:tc>
      </w:tr>
      <w:tr w:rsidR="00CF0944" w:rsidRPr="002F5478" w:rsidTr="001C79A5">
        <w:trPr>
          <w:trHeight w:val="18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93A9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Нишонди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аломатии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баромадго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бехатар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захираи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электрикии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марказо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нидашуда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CZ-ZLJC-E1W DC24V/36V,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0,1 м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болои дар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ё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масофаи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0,5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боло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ангоми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набудани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маљмўи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насб карда мешавад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trHeight w:val="96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93A9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Сими пайвасти изолятсия бо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илофаки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мис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дуди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галоген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оташдор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гарминиго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полиолеф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WDZN-RYJS-2x1.5 mm2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Изолятори расиши 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27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Обтозакунаки импулсии дезинфексион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DLflC-4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18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A93A9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Нишонди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аломатии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баромадго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бехатар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захираи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электрикии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марказо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нидашуда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CZ-ZLJC-E1W DC24V/36V,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0,1 м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болои дар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ё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масофаи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0,5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боло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ангоми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набудани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маљмўи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насб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карда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мешавад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8413</w:t>
            </w:r>
          </w:p>
        </w:tc>
        <w:tc>
          <w:tcPr>
            <w:tcW w:w="5670" w:type="dxa"/>
            <w:vAlign w:val="center"/>
          </w:tcPr>
          <w:p w:rsidR="00CF0944" w:rsidRPr="00A93A95" w:rsidRDefault="00CF0944" w:rsidP="00A93A9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93A95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Та</w:t>
            </w:r>
            <w:r w:rsidRPr="00A93A95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93A95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93A95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изоти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93A95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93A95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амгирошуд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а барои баланд бардоштани обшор TJWT3-2020, </w:t>
            </w:r>
            <w:r w:rsidRPr="00A93A95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93A95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араён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20 М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vertAlign w:val="superscript"/>
                <w:lang w:eastAsia="zh-CN"/>
              </w:rPr>
              <w:t>3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/соат, 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фишор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20 м, бо иќтидори </w:t>
            </w:r>
            <w:r w:rsidRPr="00A93A95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93A95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93A95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аррик</w:t>
            </w:r>
            <w:r w:rsidRPr="00A93A95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2.2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55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8523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Дастгоњи бунёдии идоракунии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амгирошудаи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бехатар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299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A93A9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Системаи назорати зењнии та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симоти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, AI2000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A93A9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Детектори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зењнї барои дуд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387</w:t>
            </w:r>
          </w:p>
        </w:tc>
      </w:tr>
      <w:tr w:rsidR="00CF0944" w:rsidRPr="002F5478" w:rsidTr="001C79A5">
        <w:trPr>
          <w:trHeight w:val="33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A93A9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Детектори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зењнї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барои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дуд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ва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арорат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18</w:t>
            </w:r>
          </w:p>
        </w:tc>
      </w:tr>
      <w:tr w:rsidR="00CF0944" w:rsidRPr="002F5478" w:rsidTr="001C79A5">
        <w:trPr>
          <w:trHeight w:val="518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Интерфейс барои ду 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исобкунак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дар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бадана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trHeight w:val="13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3х4мм2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1500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электрикии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увваи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1140 В дар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раг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асос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220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ва ёрирасони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В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KGESh, бо шумораи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раг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ва бурриш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2: 3x35 + 1x10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0,2246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сайёр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раг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мисии баланд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чандир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бо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дилаи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бренди КПГСН, бо шумораи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раг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ва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буриш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мм2: 3x10 + 1x6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0,0225</w:t>
            </w:r>
          </w:p>
        </w:tc>
      </w:tr>
      <w:tr w:rsidR="00CF0944" w:rsidRPr="002F5478" w:rsidTr="001C79A5">
        <w:trPr>
          <w:trHeight w:val="12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сайёр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раг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мисии чандириаш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баланд, бо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дилаи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бренди КПГСН, бо шумораи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раг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ва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буриш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мм2: 3х4+1х2.5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0,0359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изолятсияи минерал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YTTW-3х150 + 2х70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изолятсияи минерал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YTTW-3х70 + 2х35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изолятсияи минерал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YTTW-4х185 + 1х95мм2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110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изолятсияи минерал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YTTW-4х25 + 1х16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120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изолятсияи минерал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YTTW-5х16мм2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650</w:t>
            </w:r>
          </w:p>
        </w:tc>
      </w:tr>
      <w:tr w:rsidR="00CF0944" w:rsidRPr="002F5478" w:rsidTr="001C79A5">
        <w:trPr>
          <w:trHeight w:val="58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Сараки 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120 240 мм2 120 240мм2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26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Сараки 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35120 мм2 35120мм2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58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Сараки 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и поёнтар аз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 мм2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122</w:t>
            </w:r>
          </w:p>
        </w:tc>
      </w:tr>
      <w:tr w:rsidR="00CF0944" w:rsidRPr="002F5478" w:rsidTr="001C79A5">
        <w:trPr>
          <w:trHeight w:val="15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Сараки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KIJEN-5x1.5 mm2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гарминиго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доранда 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полиэтилен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људогї аз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полиолефин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бе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галоген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дорои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таркиби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ками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овимат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оташ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36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80654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Сими 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андуд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тањкимбахшии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тази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JDG16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294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80654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Сими 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андуд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тањкимбахшии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тази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JDG20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Санги па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мармари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афсиаш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50мм)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3073,8</w:t>
            </w:r>
          </w:p>
        </w:tc>
      </w:tr>
      <w:tr w:rsidR="00CF0944" w:rsidRPr="002F5478" w:rsidTr="001C79A5">
        <w:trPr>
          <w:trHeight w:val="15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Клавиатура WIN98 USB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Клавиатура WIN98 USB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195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Клапан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236</w:t>
            </w:r>
          </w:p>
        </w:tc>
      </w:tr>
      <w:tr w:rsidR="00CF0944" w:rsidRPr="002F5478" w:rsidTr="001C79A5">
        <w:trPr>
          <w:trHeight w:val="14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Клапан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trHeight w:val="106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Клапан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16</w:t>
            </w:r>
          </w:p>
        </w:tc>
      </w:tr>
      <w:tr w:rsidR="00CF0944" w:rsidRPr="002F5478" w:rsidTr="001C79A5">
        <w:trPr>
          <w:trHeight w:val="134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Клапан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</w:t>
            </w:r>
          </w:p>
        </w:tc>
      </w:tr>
      <w:tr w:rsidR="00CF0944" w:rsidRPr="002F5478" w:rsidTr="001C79A5">
        <w:trPr>
          <w:trHeight w:val="134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Клапан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trHeight w:val="9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Клапани дукарата бо назорати электрик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навъи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идоракунандаи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АМВ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55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назорати сигнал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YQZ45X-16Q,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назорати сигнал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YQZ45XT6Q,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Ширеш барои кор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йп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омехтаи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хушк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Ширеш аз акрил ва латекс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кг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10200</w:t>
            </w:r>
          </w:p>
        </w:tc>
      </w:tr>
      <w:tr w:rsidR="00CF0944" w:rsidRPr="002F5478" w:rsidTr="001C79A5">
        <w:trPr>
          <w:trHeight w:val="213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4016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Компенсатори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лим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ECL-300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trHeight w:val="77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Тугмачаи 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боздо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шти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садамав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trHeight w:val="11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80654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Тугмачаи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рўдаи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зиддис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484A3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45°, DN100 * 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26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45°, DN150 * DN150,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45°, DN50 * DN50,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45°, DN75 * DN75,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</w:t>
            </w:r>
          </w:p>
        </w:tc>
      </w:tr>
      <w:tr w:rsidR="00CF0944" w:rsidRPr="002F5478" w:rsidTr="001C79A5">
        <w:trPr>
          <w:trHeight w:val="600"/>
        </w:trPr>
        <w:tc>
          <w:tcPr>
            <w:tcW w:w="710" w:type="dxa"/>
            <w:gridSpan w:val="2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DN100 * 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DN100 * 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ури обгузар 90°, DN150 * DN150,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DN150 * DN150,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63FED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DN15ODN150,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63FED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DN4ODN40,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DN50 * DN50,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DN75 * DN75,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90°, DN7ODN70,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 * DN100, 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DN100*DN100,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 * DN150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 * DN150,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DN20 * DN20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17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DN25 * DN25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DN32 * DN32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DN40 * DN40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DN75 * DN75,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ури обгузар DN7ODN70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DN80 * DN80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85C2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DN25*DN20,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537C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DN80*DN50,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DN150 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537C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DN2ODN15,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537C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DN5ODN32,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нобаробар, DN75 DN50,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537C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45°, DN100 * DN100,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45°, DN15 * DN15,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зангназананда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537C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45°, DN20 * DN20,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93A9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45°, DN25 * DN25,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93A9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45°, DN32 * DN32,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зар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45°, DN40 * DN40,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45°, DN50 * DN50,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DN100 * DN100,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DN15 * DN15,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DN150 * DN150,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DN20 * DN20,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зангназананда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DN25 * DN25,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DN32 * DN32,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93A9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DN40 * DN40,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93A9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DN50 * DN50,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DN70 * DN70,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90°, DN80 * DN80,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18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DNlOOm" 100,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9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Коммутатор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Коммутатор (Switch) 24 порт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Ethernet 10/100 Mbit/сек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</w:t>
            </w:r>
          </w:p>
        </w:tc>
      </w:tr>
      <w:tr w:rsidR="00CF0944" w:rsidRPr="002F5478" w:rsidTr="001C79A5">
        <w:trPr>
          <w:gridBefore w:val="1"/>
          <w:trHeight w:val="7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Коммутатор DS-3E2326P-H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48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атч-панел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ком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утатсион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UTP 19” RJ45 кат. 6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порт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24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Баланд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U 1,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исмати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пулти идоракунии фосилав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TSA-R01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48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Компютер (core i-7)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монитор, клавиатур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муш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ва протсессор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58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6537C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Компютер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монитор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манбаи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энергияи та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изоти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Swandoft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7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Компютер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монитор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дари зидди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7318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Таркиботи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9032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Контролер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пасткунандаи фишор бо диаметри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125мм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Контроллер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равшаниди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садамав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CZ-C-100W-ELS32N-W-IOT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1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Контроллер порт DMAX 515/8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</w:t>
            </w:r>
          </w:p>
        </w:tc>
      </w:tr>
      <w:tr w:rsidR="00CF0944" w:rsidRPr="002F5478" w:rsidTr="001C79A5">
        <w:trPr>
          <w:gridBefore w:val="1"/>
          <w:trHeight w:val="87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Сими назорат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гарминиго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дорандаи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полиэтилен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абати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полиолефин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галоген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дуди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оташафр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KYJEN-5 5x1.5mm2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1200</w:t>
            </w:r>
          </w:p>
        </w:tc>
      </w:tr>
      <w:tr w:rsidR="00CF0944" w:rsidRPr="002F5478" w:rsidTr="001C79A5">
        <w:trPr>
          <w:gridBefore w:val="1"/>
          <w:trHeight w:val="15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клемм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28</w:t>
            </w:r>
          </w:p>
        </w:tc>
      </w:tr>
      <w:tr w:rsidR="00CF0944" w:rsidRPr="002F5478" w:rsidTr="001C79A5">
        <w:trPr>
          <w:gridBefore w:val="1"/>
          <w:trHeight w:val="24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модул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2002</w:t>
            </w:r>
          </w:p>
        </w:tc>
      </w:tr>
      <w:tr w:rsidR="00CF0944" w:rsidRPr="002F5478" w:rsidTr="001C79A5">
        <w:trPr>
          <w:gridBefore w:val="1"/>
          <w:trHeight w:val="27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То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уллаи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манора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34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Љумак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232</w:t>
            </w:r>
          </w:p>
        </w:tc>
      </w:tr>
      <w:tr w:rsidR="00CF0944" w:rsidRPr="002F5478" w:rsidTr="001C79A5">
        <w:trPr>
          <w:gridBefore w:val="1"/>
          <w:trHeight w:val="28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Ранг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обиву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эмулсион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C004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Чорчиллики диаметраш 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DN150*DN150*DN80*DN80,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C004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DN25*DN20*DN15*DN15 ,аз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DN75 * DN50 * DN50 *DN50, из чугуна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DN75 * DN75 * DN75 *DN50, из чугуна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3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Чангак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21,42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en-BZ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Камераи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en-BZ" w:eastAsia="zh-CN"/>
              </w:rPr>
              <w:t xml:space="preserve"> DS-2CD2120F(D)-I(W)T(S)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56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назди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Вара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нахи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гипс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12600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Лифти мусофиркаши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тидораш 1150 кг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Лифти мусофиркаши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тидораш 1150 кг до отм. 27,300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Лифти мусофиркаши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тидораш 1600 кг до отм. 10,500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озатнома барои таъминкунии барномав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</w:t>
            </w:r>
          </w:p>
        </w:tc>
      </w:tr>
      <w:tr w:rsidR="00CF0944" w:rsidRPr="002F5478" w:rsidTr="001C79A5">
        <w:trPr>
          <w:gridBefore w:val="1"/>
          <w:trHeight w:val="22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Палконаи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араён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борон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31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Палконаи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гермети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350х350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98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лампа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флуоресенти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дукарата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2 * 28 Вт, лампа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флуоресенталии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T5,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шифт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андил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оишашон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50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52</w:t>
            </w:r>
          </w:p>
        </w:tc>
      </w:tr>
      <w:tr w:rsidR="00CF0944" w:rsidRPr="002F5478" w:rsidTr="001C79A5">
        <w:trPr>
          <w:gridBefore w:val="1"/>
          <w:trHeight w:val="20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3964A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Пайвандаки магнитї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MK340-5W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31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4016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Манжет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резин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26</w:t>
            </w:r>
          </w:p>
        </w:tc>
      </w:tr>
      <w:tr w:rsidR="00CF0944" w:rsidRPr="002F5478" w:rsidTr="001C79A5">
        <w:trPr>
          <w:gridBefore w:val="1"/>
          <w:trHeight w:val="2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Манометр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24</w:t>
            </w:r>
          </w:p>
        </w:tc>
      </w:tr>
      <w:tr w:rsidR="00CF0944" w:rsidRPr="002F5478" w:rsidTr="001C79A5">
        <w:trPr>
          <w:gridBefore w:val="1"/>
          <w:trHeight w:val="19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2715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Сирешими битумии бом, гарм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8,6</w:t>
            </w:r>
          </w:p>
        </w:tc>
      </w:tr>
      <w:tr w:rsidR="00CF0944" w:rsidRPr="002F5478" w:rsidTr="001C79A5">
        <w:trPr>
          <w:gridBefore w:val="1"/>
          <w:trHeight w:val="33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Медиафасад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ба таври органик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намуди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меъмории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бино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намоиши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андоза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худсарона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обилияти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кардани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маълумоти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медиа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паём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матн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графика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аниматсия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видео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беруни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фасад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шаффоф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бино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ойгир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карда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шудааст, ворид карда шудааст. Экрани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асри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медиав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чун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модул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LED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шакл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андоза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гуногун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иборат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аст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Системаи са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фп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металл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вара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алюминий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+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системаи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фи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амуд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2169,72</w:t>
            </w:r>
          </w:p>
        </w:tc>
      </w:tr>
      <w:tr w:rsidR="00CF0944" w:rsidRPr="002F5478" w:rsidTr="001C79A5">
        <w:trPr>
          <w:gridBefore w:val="1"/>
          <w:trHeight w:val="34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Рўдаи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металл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Гардонандаи таба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чаи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микропрессор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500x500x900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33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Баландг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маркази матбуот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gridBefore w:val="1"/>
          <w:trHeight w:val="26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Стенди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намоишго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сайёр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</w:t>
            </w:r>
          </w:p>
        </w:tc>
      </w:tr>
      <w:tr w:rsidR="00CF0944" w:rsidRPr="002F5478" w:rsidTr="001C79A5">
        <w:trPr>
          <w:gridBefore w:val="1"/>
          <w:trHeight w:val="21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Модул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JBF-3131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141</w:t>
            </w:r>
          </w:p>
        </w:tc>
      </w:tr>
      <w:tr w:rsidR="00CF0944" w:rsidRPr="002F5478" w:rsidTr="001C79A5">
        <w:trPr>
          <w:gridBefore w:val="1"/>
          <w:trHeight w:val="17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Модул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JBF-3141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сигнали тар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навъи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ZSFZ, DN150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Монитор CMTC 2315 23 16/9 FULL HD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2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Монитор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CCTV (камера)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32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Агрегати якблокаи мубодилаи гарм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820кВт, 2,0МПа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3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Пул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100ммх50мм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</w:t>
            </w:r>
          </w:p>
        </w:tc>
      </w:tr>
      <w:tr w:rsidR="00CF0944" w:rsidRPr="002F5478" w:rsidTr="001C79A5">
        <w:trPr>
          <w:gridBefore w:val="1"/>
          <w:trHeight w:val="19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Пул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200ммх100мм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300</w:t>
            </w:r>
          </w:p>
        </w:tc>
      </w:tr>
      <w:tr w:rsidR="00CF0944" w:rsidRPr="002F5478" w:rsidTr="001C79A5">
        <w:trPr>
          <w:gridBefore w:val="1"/>
          <w:trHeight w:val="102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9030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Нишонди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аломат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сершумори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иттилоот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таъминоти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мутамаркази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CZ-ZLJC-E1W DC24V / 36V, 2,5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поён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рохи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боло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16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9030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Нишонди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эваку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атсияи замин бо таъминоти мутамаркази 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CZ-ZLJC-E1W DC24V / 36V,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насби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50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7E040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нишеб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DN20 * DN20 * DN20 * DN20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56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7E040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нишеб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32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DN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32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DN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32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DN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32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41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нишеб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DN100 *DN100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1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2907</w:t>
            </w:r>
          </w:p>
        </w:tc>
      </w:tr>
      <w:tr w:rsidR="00CF0944" w:rsidRPr="002F5478" w:rsidTr="001C79A5">
        <w:trPr>
          <w:gridBefore w:val="1"/>
          <w:trHeight w:val="21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Блоки берунаи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њавотозакунаки 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марказ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табдилди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суръати 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доим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TIMS1280AX (20 * 2 + 22 *  4)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: 360,0кВт,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: 400,0 кВт,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: 21,0 / 20,0 кВт,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8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Блоки берунаи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њавотозакунаки 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марказ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табдилди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суръати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доим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TIMS160AST,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: 45,0 кВт,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: 50,0 кВт, мощность: 12,8 / 12,2 кВт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21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Блоки берунаи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њавотозакунаки 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марказ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табдилди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суръати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доим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TIMS380AX (16 + 22),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106,0 кВт,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119,0 кВт, мощность: 31,4 / 29,8 кВт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1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Блоки берунаи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њавотозакунаки 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марказ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табдилди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суръати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доим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TIMS960AX (16 * 6)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хунуккун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: 270,0 кВт,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гармкун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: 300,0 кВт, мощность: 21,0 / 20,0 кВт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7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Насос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2,2кВт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14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лампа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каммасра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ф, девор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аз замин то 2,5 метр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9030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Нишонди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самти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васлшуда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таъминоти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мутамаркази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CZ-ZLJC-E1W DC24V / 36V, 0,5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поён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замин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163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14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лампа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каммасраф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аъри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ин (батареяи 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gridBefore w:val="1"/>
          <w:trHeight w:val="70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18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лампа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каммасраф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аъри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замин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41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елевизор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девор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43"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Дастш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имиз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(аз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умла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клапани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омехтаи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индукси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28</w:t>
            </w:r>
          </w:p>
        </w:tc>
      </w:tr>
      <w:tr w:rsidR="00CF0944" w:rsidRPr="002F5478" w:rsidTr="001C79A5">
        <w:trPr>
          <w:gridBefore w:val="1"/>
          <w:trHeight w:val="31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Дастш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з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VIP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25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Пули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(DQJ) 800ммх200мм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150</w:t>
            </w:r>
          </w:p>
        </w:tc>
      </w:tr>
      <w:tr w:rsidR="00CF0944" w:rsidRPr="002F5478" w:rsidTr="001C79A5">
        <w:trPr>
          <w:gridBefore w:val="1"/>
          <w:trHeight w:val="20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Пули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300ммх150мм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Шкаф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конденсатории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D102, D202 бо як терминал барои 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GCS </w:t>
            </w:r>
            <w:r w:rsidRPr="00A64FEC">
              <w:rPr>
                <w:rFonts w:ascii="Times New Roman Tj" w:eastAsia="MS Mincho" w:hAnsi="Times New Roman Tj" w:cs="MS Mincho" w:hint="eastAsia"/>
                <w:sz w:val="28"/>
                <w:szCs w:val="28"/>
                <w:lang w:eastAsia="zh-CN"/>
              </w:rPr>
              <w:t>，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 * SIEG50-E7 / 200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Шкаф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конденсато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рии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D103D203, GCS</w:t>
            </w:r>
            <w:r w:rsidRPr="00A64FEC">
              <w:rPr>
                <w:rFonts w:ascii="Times New Roman Tj" w:eastAsia="SimSun" w:hAnsi="Times New Roman Tj" w:cs="Times New Roman" w:hint="eastAsia"/>
                <w:sz w:val="28"/>
                <w:szCs w:val="28"/>
                <w:lang w:eastAsia="zh-CN"/>
              </w:rPr>
              <w:t>，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4*SIEG50-E7/201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 *DN100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Чорчиллик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 *DN150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8D5E04">
        <w:trPr>
          <w:gridBefore w:val="1"/>
          <w:trHeight w:val="82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DM00*DNl00*1) X100, из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зангназананда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DA'80 * DN80 * DN80,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зангназананда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DN100*DN100* 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445E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DMOO*DN100*1)X100, 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DN100 * DN100 * DN100,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8D5E0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DN150 * DN150 * DN15, 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val="tg-Cyrl-TJ" w:eastAsia="zh-CN"/>
              </w:rPr>
              <w:t>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DN50*L)N50*L)N50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зангназананда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DN70 * DN70 * DN7,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аррар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DN75 * DN75 * DN75,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Мизи х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рокх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(Г-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шакл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1600х1000х750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33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4814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Зардевор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20600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чаппа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FH300X-1.6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чаппа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шидаш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чаппа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FH300X-1.6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чаппа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шидаш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чаппа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FH300X-1.6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чаппа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шидаш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DN40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8584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8257F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уфт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оташтобовари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тофта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NH-RVS-2х1,5 мм2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800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8584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75A8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ли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хторхом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дилаи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мис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изолятсияи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ПВХ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бастаи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PVC, NH-KVV-2x1.5 mm2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572</w:t>
            </w:r>
          </w:p>
        </w:tc>
      </w:tr>
      <w:tr w:rsidR="00CF0944" w:rsidRPr="002F5478" w:rsidTr="001C79A5">
        <w:trPr>
          <w:gridBefore w:val="1"/>
          <w:trHeight w:val="62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8584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мис бо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дилаи мисин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ва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илоф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PVC, NH-KVV-4x1.5 mm2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</w:t>
            </w:r>
          </w:p>
        </w:tc>
      </w:tr>
      <w:tr w:rsidR="00CF0944" w:rsidRPr="002F5478" w:rsidTr="001C79A5">
        <w:trPr>
          <w:gridBefore w:val="1"/>
          <w:trHeight w:val="38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7020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Девор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фармоиш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пуркун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шиша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214</w:t>
            </w:r>
          </w:p>
        </w:tc>
      </w:tr>
      <w:tr w:rsidR="00CF0944" w:rsidRPr="002F5478" w:rsidTr="001C79A5">
        <w:trPr>
          <w:gridBefore w:val="1"/>
          <w:trHeight w:val="29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7314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75A8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холигињои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зинапоя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929,3</w:t>
            </w:r>
          </w:p>
        </w:tc>
      </w:tr>
      <w:tr w:rsidR="00CF0944" w:rsidRPr="002F5478" w:rsidTr="001C79A5">
        <w:trPr>
          <w:gridBefore w:val="1"/>
          <w:trHeight w:val="9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126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Васлаки 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пайваста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аккумулятори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автоном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</w:t>
            </w:r>
          </w:p>
        </w:tc>
      </w:tr>
      <w:tr w:rsidR="00CF0944" w:rsidRPr="002F5478" w:rsidTr="001C79A5">
        <w:trPr>
          <w:gridBefore w:val="1"/>
          <w:trHeight w:val="15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 * 28 Вт,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люминесент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T5,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овеза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дар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масофа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замин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3,0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ё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шифт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баландии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ошёна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18</w:t>
            </w:r>
          </w:p>
        </w:tc>
      </w:tr>
      <w:tr w:rsidR="00CF0944" w:rsidRPr="002F5478" w:rsidTr="001C79A5">
        <w:trPr>
          <w:gridBefore w:val="1"/>
          <w:trHeight w:val="14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Лавњаи амалиётї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94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75A8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Интерфейси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лавњаи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амалиёт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Gigabit Ethernet (RJ45) +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модули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4-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порта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Ethernet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-и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10-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гигабита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Ethernet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-и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интерфейси оптик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(SFP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1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126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Такя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5478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Шоха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дара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0,6812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Шоха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кун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дара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ка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шуда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1,167</w:t>
            </w:r>
          </w:p>
        </w:tc>
      </w:tr>
      <w:tr w:rsidR="00CF0944" w:rsidRPr="002F5478" w:rsidTr="001C79A5">
        <w:trPr>
          <w:gridBefore w:val="1"/>
          <w:trHeight w:val="25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Пули металии кушода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400мм х 200мм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80</w:t>
            </w:r>
          </w:p>
        </w:tc>
      </w:tr>
      <w:tr w:rsidR="00CF0944" w:rsidRPr="002F5478" w:rsidTr="001C79A5">
        <w:trPr>
          <w:gridBefore w:val="1"/>
          <w:trHeight w:val="20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75A8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Лавњаи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шифт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«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Армстронг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дар 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ъ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20F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DN100 * DN50,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2D425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DN100 * DN50,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3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DN100 * DN70, пластики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DN100 * DN75,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DN150 * DN100,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2D425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DN150* DN100, пластики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20F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DN20*</w:t>
            </w:r>
            <w:r w:rsidRPr="00A64FEC">
              <w:rPr>
                <w:rFonts w:ascii="Times New Roman Tj" w:eastAsia="SimSun" w:hAnsi="Times New Roman Tj" w:cs="Times New Roman" w:hint="eastAsia"/>
                <w:sz w:val="28"/>
                <w:szCs w:val="28"/>
                <w:lang w:eastAsia="zh-CN"/>
              </w:rPr>
              <w:t>【）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N15,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DN25 * DN20,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DN32 * DN25,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DN50 * DN40,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 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диаметраш нобаробар DN70*</w:t>
            </w:r>
            <w:r w:rsidRPr="00A64FEC">
              <w:rPr>
                <w:rFonts w:ascii="Times New Roman Tj" w:eastAsia="SimSun" w:hAnsi="Times New Roman Tj" w:cs="Times New Roman" w:hint="eastAsia"/>
                <w:sz w:val="28"/>
                <w:szCs w:val="28"/>
                <w:lang w:eastAsia="zh-CN"/>
              </w:rPr>
              <w:t>【）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N50,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DN80 * DN70,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2D425C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обгузар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D, 100 * D \ 80,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Инти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олди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fflDM00mi00 * DM5,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1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7D6C10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Ташноб</w:t>
            </w:r>
            <w:bookmarkStart w:id="0" w:name="_GoBack"/>
            <w:bookmarkEnd w:id="0"/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и пешоб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15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Телевизори плазмав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20F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Тахта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њои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хоросангии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плинтус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ороиши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баде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афсиаш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75,48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20F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Тахта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њои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хоросангии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плинтуси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афсиаш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85,9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20F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Тахта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њои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хоросанги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афсиашон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4110</w:t>
            </w:r>
          </w:p>
        </w:tc>
      </w:tr>
      <w:tr w:rsidR="00CF0944" w:rsidRPr="002F5478" w:rsidTr="001C79A5">
        <w:trPr>
          <w:gridBefore w:val="1"/>
          <w:trHeight w:val="9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Тахтасанг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сафолин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4375</w:t>
            </w:r>
          </w:p>
        </w:tc>
      </w:tr>
      <w:tr w:rsidR="00CF0944" w:rsidRPr="002F5478" w:rsidTr="001C79A5">
        <w:trPr>
          <w:gridBefore w:val="1"/>
          <w:trHeight w:val="19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Тахтасанг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мармар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773</w:t>
            </w:r>
          </w:p>
        </w:tc>
      </w:tr>
      <w:tr w:rsidR="00CF0944" w:rsidRPr="002F5478" w:rsidTr="001C79A5">
        <w:trPr>
          <w:gridBefore w:val="1"/>
          <w:trHeight w:val="27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Тахтасанг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мармар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ороиш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меъмор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намуна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барои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девор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10984</w:t>
            </w:r>
          </w:p>
        </w:tc>
      </w:tr>
      <w:tr w:rsidR="00CF0944" w:rsidRPr="002F5478" w:rsidTr="001C79A5">
        <w:trPr>
          <w:gridBefore w:val="1"/>
          <w:trHeight w:val="17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Тахтасанг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амвор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661,24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Насоси зеризаминии зериоб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Навъи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50WQ (II) 15-16-1. 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истеъмол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/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соат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16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.,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удрати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аррик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 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кВ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т. Суръати гардиш: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Насоси зериобии канализатсия, Навъи 80WQ (II) 50-15-4, суръат 50 м3 / соат. Сараш: 15 м.Дигари 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аррик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4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.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114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9030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Нишонди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самти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дутарафа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таъминоти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мутамаркази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CZ-ZLJC-E1W DC24V / 36V, 2,5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метр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 поён ба 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22</w:t>
            </w:r>
          </w:p>
        </w:tc>
      </w:tr>
      <w:tr w:rsidR="00CF0944" w:rsidRPr="002F5478" w:rsidTr="001C79A5">
        <w:trPr>
          <w:gridBefore w:val="1"/>
          <w:trHeight w:val="23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8425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Борбардори тавоноиаш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450 кг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31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Лавњатахтаи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Рўдаи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хомўшкунї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SG24E65ZJ (1800*700*240)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49</w:t>
            </w:r>
          </w:p>
        </w:tc>
      </w:tr>
      <w:tr w:rsidR="00CF0944" w:rsidRPr="002F5478" w:rsidTr="001C79A5">
        <w:trPr>
          <w:gridBefore w:val="1"/>
          <w:trHeight w:val="16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Зинапайванди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(DXQJ) 400мм х 200мм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110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8517 8518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Дастгоњи алоќа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увваи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мубодилаи гармии нимавтоматии гарм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12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/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соат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3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Клапани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1 ^ 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F75A8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Равшанидињандаи шифт 1 * 22 Вт, чаро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ғ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флюоресценти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даври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се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ранга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шифт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калидаки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овозии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худї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78</w:t>
            </w:r>
          </w:p>
        </w:tc>
      </w:tr>
      <w:tr w:rsidR="00CF0944" w:rsidRPr="002F5478" w:rsidTr="001C79A5">
        <w:trPr>
          <w:gridBefore w:val="1"/>
          <w:trHeight w:val="65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F75A8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Равшанидињандаи шифт 22 W чаро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ғ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даври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флюорес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енти даврашакл, дар шифт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</w:t>
            </w:r>
          </w:p>
        </w:tc>
      </w:tr>
      <w:tr w:rsidR="00CF0944" w:rsidRPr="002F5478" w:rsidTr="001C79A5">
        <w:trPr>
          <w:gridBefore w:val="1"/>
          <w:trHeight w:val="70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F75A8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Равшани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дињандаи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шифт бо ёрии мутамаркази 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CZ-ZLJC-E15W DC216V / AC220V,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шифт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24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Равшанидињандаи шифт бо ёрии мутамаркази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CZ-ZLJC-E3W DC24V / 36V,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шифт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Равшанидињандаи шифт бо ёрии мутамаркази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CZ-ZLJC-E5W DC24V / 36V,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шифт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79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Равшанидињандаи шифт бо ёрии мутамаркази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CZ-ZLJC-E9W DC24V / 36V,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шифт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Чаро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ғ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шифт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(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батареяи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удошаванда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) 22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Чаро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ғ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даври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рангаи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флюоресценти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22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шифт (батареяи муста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ил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9030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Нишонди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андаи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аломати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сат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ошёна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таъминоти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мутамаркази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CZ-ZLJC-E1W DC24V / 36V, 2,5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метр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поён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Клапани бехатар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.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Навъи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F500X-1.6, DN65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17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Марказ (маљмўъ)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7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8443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Принтер HP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Агрегати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араёни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ТА-11000 HW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Агрегати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араёни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ТА-4500 HW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Васл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дастго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660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дилаи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мис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илофи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резини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зонандаи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бренди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PRN,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исмати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16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0,2246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Васл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дастго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660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дилаи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мис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илофи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резини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зонандаи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бренди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PRN,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буриши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1,976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Таъминоти барномав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ъ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3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Экрани лои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проектор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Нурафкани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инъикоскунандаи металл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ПЗМ-35АУ1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8,984</w:t>
            </w:r>
          </w:p>
        </w:tc>
      </w:tr>
      <w:tr w:rsidR="00CF0944" w:rsidRPr="002F5478" w:rsidTr="001C79A5">
        <w:trPr>
          <w:gridBefore w:val="1"/>
          <w:trHeight w:val="198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Нурафкан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андозаи 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150xH160mm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удрати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12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Танзимоти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Ранги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сабук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2200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AC220V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Маводи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алюминий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+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шишаи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ароратнок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офизат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54</w:t>
            </w:r>
          </w:p>
        </w:tc>
      </w:tr>
      <w:tr w:rsidR="00CF0944" w:rsidRPr="002F5478" w:rsidTr="001C79A5">
        <w:trPr>
          <w:gridBefore w:val="1"/>
          <w:trHeight w:val="195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Нурафкан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андозаи 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210x260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удрати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36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Танзимоти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Ранги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сабук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2200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AC220V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Маводи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алюминий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+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шишаи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ароратнок</w:t>
            </w:r>
          </w:p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Сат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офизат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180</w:t>
            </w:r>
          </w:p>
        </w:tc>
      </w:tr>
      <w:tr w:rsidR="00CF0944" w:rsidRPr="002F5478" w:rsidTr="001C79A5">
        <w:trPr>
          <w:gridBefore w:val="1"/>
          <w:trHeight w:val="207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Нурафкан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андозаи 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Ф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230х260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увваи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54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Танзими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Ранги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нур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2200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AC220V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Маводи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алюминий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+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шишаи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ароратнок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офизат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33</w:t>
            </w:r>
          </w:p>
        </w:tc>
      </w:tr>
      <w:tr w:rsidR="00CF0944" w:rsidRPr="002F5478" w:rsidTr="001C79A5">
        <w:trPr>
          <w:gridBefore w:val="1"/>
          <w:trHeight w:val="27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7210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Фарши профилшуда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Н60-845-1.0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37,67</w:t>
            </w:r>
          </w:p>
        </w:tc>
      </w:tr>
      <w:tr w:rsidR="00CF0944" w:rsidRPr="002F5478" w:rsidTr="001C79A5">
        <w:trPr>
          <w:gridBefore w:val="1"/>
          <w:trHeight w:val="56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7210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5478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айр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 * DN 150 * DN50 *DN50*DN50,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Тугмаи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идоракунии фосилав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TMC311A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146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7616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8708</w:t>
            </w:r>
          </w:p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8707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Радиатор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232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8327C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Трибунаи сарбаста барои ме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монони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VIP (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назардо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шти ороиши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тарро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триб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уна, курси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30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дона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31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Пайвасткунак DN100,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11</w:t>
            </w:r>
          </w:p>
        </w:tc>
      </w:tr>
      <w:tr w:rsidR="00CF0944" w:rsidRPr="002F5478" w:rsidTr="001C79A5">
        <w:trPr>
          <w:gridBefore w:val="1"/>
          <w:trHeight w:val="26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Рама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коммутатор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136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01 ~ 8A1,380 В, 50Гц с 3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полюса) * 64А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115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01ALG1, 380В, 50Гц: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11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01APHR, 380 В, 50 Гц: 5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63А, 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удокунак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PXT-4-3 * 6/1C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5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01APPFFJ, 380В, 50Гц: 3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20А, 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удокунак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eastAsia="zh-CN"/>
              </w:rPr>
              <w:t xml:space="preserve"> та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дидкунандаи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PXT-4-3 * 6/1C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86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 01ATBD, 380 В, 50 Гц: 5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4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100А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1 модуль 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PXT-4-3 * 10/1C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41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01ATDT, 380 В, 50 Гц: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  : 5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160А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8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D1A4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01ATSHB, 380В, 50Гц : 4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3 (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25А, 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удокунак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PXT-4-3 * 6/1C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51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C65A1B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65A1B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C65A1B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C65A1B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C65A1B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C65A1B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ак </w:t>
            </w:r>
          </w:p>
          <w:p w:rsidR="00CF0944" w:rsidRPr="00C65A1B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01ATXFFJ, 380 В, 50 Гц с 7 </w:t>
            </w:r>
          </w:p>
          <w:p w:rsidR="00CF0944" w:rsidRPr="00C65A1B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(якќутба) * 16А, 1 </w:t>
            </w:r>
          </w:p>
          <w:p w:rsidR="00CF0944" w:rsidRPr="00C65A1B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(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якќутба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20А, 2 </w:t>
            </w:r>
          </w:p>
          <w:p w:rsidR="00CF0944" w:rsidRPr="00C65A1B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(сеќутба) *16А, 1</w:t>
            </w:r>
          </w:p>
          <w:p w:rsidR="00CF0944" w:rsidRPr="00C65A1B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(сеќутба) *20А, 2 </w:t>
            </w:r>
          </w:p>
          <w:p w:rsidR="00CF0944" w:rsidRPr="00C65A1B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(сеќутба) * 50А, 1  * 100А, </w:t>
            </w:r>
          </w:p>
          <w:p w:rsidR="00CF0944" w:rsidRPr="00A64FEC" w:rsidRDefault="00CF0944" w:rsidP="00CC014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хом</w:t>
            </w:r>
            <w:r w:rsidRPr="00C65A1B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C65A1B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C65A1B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C65A1B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1 модули назорати </w:t>
            </w:r>
            <w:r w:rsidRPr="00C65A1B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увваи </w:t>
            </w:r>
            <w:r w:rsidRPr="00C65A1B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</w:t>
            </w:r>
            <w:r w:rsidRPr="00C65A1B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C65A1B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57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65A1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1AKT, 380В, 50Гц: 6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1(се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40А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59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65A1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1AL1, 380 В, 50 Гц: 27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2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3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63А,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удокунак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400А, 1 1 XL-21 600*1800*350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 * 1800 * 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2D425C">
        <w:trPr>
          <w:gridBefore w:val="1"/>
          <w:trHeight w:val="200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30BC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1ALG1, 380 В, 50 Гц  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4-контураи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JX3004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4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30BC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1ATHJ, 380 В, 50 Гц  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6- контураи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 * 1800 * 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E4337E">
        <w:trPr>
          <w:gridBefore w:val="1"/>
          <w:trHeight w:val="5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12E8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1ATRD, 380В, 50Гц  : 7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100А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1 назорати манбаи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eastAsia="zh-CN"/>
              </w:rPr>
              <w:t>ии та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eastAsia="zh-CN"/>
              </w:rPr>
              <w:t xml:space="preserve">дидкардашуда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PXT-4-3 * 10/1 бо  назорати таъминоти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7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12E8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1ATXF, 380 В, 50 Гц: 7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ќутба)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16А,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100А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2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12E8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1ATXW, 380 В, 50 Гц  : 8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1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 * 1800 * 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9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12E8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 2AKT, 380В, 50Гц: 6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*32А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71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12E8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2AL1, 380 В, 50 Гц: 18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2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2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(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63А, 1 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удокунак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400А, 1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 * 1800 * 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2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12E8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2ALG1, 380 В, 50 Гц: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4-контураи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3AKT, 380В, 50Гц: 5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25А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9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3ALG1, 380 В, 50 Гц: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4-контураи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4AKT, 380В, 50Гц  : 5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25А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2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4ALG1, 380 В, 50 Гц: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ќутба)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25А,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4-контураи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имкунак 5AKT, 380В, 50Гц: 5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25А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26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5ALG1, 380 В, 50 Гц: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4-контураи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6AKT, 380В, 50Гц: 5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25А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2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6ALG1, 380 В, 50 Гц: 10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4-контураи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зењнии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назорати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5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6ATDT, 380 В, 50 Гц: 7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3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63А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бо рўйпуши яклухт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8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6ATXFFJ1, 380 В, 50 Гц: 3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50А,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100А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модули 1 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 мониторинги манбаи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8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6ATXFFJ2, 380 В, 50 Гц: 3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50А,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100А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модули 1 назорати манбаи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27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7AKT1, 380В, 50Гц: 8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200А, 3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16А,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удокунак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 * 1800 * 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18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7AKT2, 380В, 50Гц: 4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125А, 2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16А,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удокунак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 (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 * 1800 * 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41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ттии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7AKT3, 380В, 50Гц: 8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50А, 2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16А, 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удокунак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ќутба)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 * 1800 * 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46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5561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7ATSX, 380 В, 50 Гц 5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2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2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630А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1 модуль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25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7ATXFFJ2, 380 В, 50 Гц: 3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50А,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100А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1 модул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4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8ALG1, 380 В, 50 Гц: 10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2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32А,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модули 4-контураи идоракунии равшан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JX3004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0A2373">
        <w:trPr>
          <w:gridBefore w:val="1"/>
          <w:trHeight w:val="67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8ATDT1, 380 В, 50 Гц: 4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200А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06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8ATDT2, 380 В, 50 Гц: 4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0A2373">
        <w:trPr>
          <w:gridBefore w:val="1"/>
          <w:trHeight w:val="13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8ATXT, 380 В, 50Гц: 4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 * 160А, 1 (чор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200А 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модули 1 назорати манбаи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0A2373">
        <w:trPr>
          <w:gridBefore w:val="1"/>
          <w:trHeight w:val="52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AKXF1, 380 В, 50 Гц: 2 (як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(се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удокунак</w:t>
            </w:r>
            <w:r w:rsidRPr="00A64FEC">
              <w:rPr>
                <w:rFonts w:ascii="Times New Roman Tj" w:hAnsi="Times New Roman Tj" w:cs="Cambria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JX3004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0A2373">
        <w:trPr>
          <w:gridBefore w:val="1"/>
          <w:trHeight w:val="57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AKXF2, 380В, 50Гц: 3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ќутба)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16А, 2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63А 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удокунанда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0A2373">
        <w:trPr>
          <w:gridBefore w:val="1"/>
          <w:trHeight w:val="17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в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аслак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174</w:t>
            </w:r>
          </w:p>
        </w:tc>
      </w:tr>
      <w:tr w:rsidR="00CF0944" w:rsidRPr="002F5478" w:rsidTr="000A2373">
        <w:trPr>
          <w:gridBefore w:val="1"/>
          <w:trHeight w:val="41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01ATXFB, 380 В, 50 Гц: 2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як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16А, 3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) * 25А,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* 350А, 1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чор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630А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1 модул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 манбаи оташакии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таъминоти 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600х1800х350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0A2373">
        <w:trPr>
          <w:gridBefore w:val="1"/>
          <w:trHeight w:val="69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XFB1, 380 В, 50Гц: 2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100А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600х1800х350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0A2373">
        <w:trPr>
          <w:gridBefore w:val="1"/>
          <w:trHeight w:val="62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уттии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XFB2, 380 В, 50Гц  : 2 (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ќутба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) * 160 А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хом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автоматик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XL-21,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утт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600х1800х350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7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3814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алкунандаи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646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1,03</w:t>
            </w:r>
          </w:p>
        </w:tc>
      </w:tr>
      <w:tr w:rsidR="00CF0944" w:rsidRPr="002F5478" w:rsidTr="001C79A5">
        <w:trPr>
          <w:gridBefore w:val="1"/>
          <w:trHeight w:val="8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иш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ак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80 * D, 80 * D, 15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Пайвасти резинии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27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Пайвасти резинии мулоим DN200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8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Пайвасти резинии DN40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19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AE7DE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ЖК-намоиши табли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ғ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отї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11</w:t>
            </w:r>
          </w:p>
        </w:tc>
      </w:tr>
      <w:tr w:rsidR="00CF0944" w:rsidRPr="002F5478" w:rsidTr="001C79A5">
        <w:trPr>
          <w:gridBefore w:val="1"/>
          <w:trHeight w:val="30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Фишор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0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Васлак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</w:t>
            </w:r>
          </w:p>
        </w:tc>
      </w:tr>
      <w:tr w:rsidR="00CF0944" w:rsidRPr="002F5478" w:rsidTr="000A2373">
        <w:trPr>
          <w:gridBefore w:val="1"/>
          <w:trHeight w:val="7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Тугмачаи дастии бонг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дињанда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бо васлаки телефон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45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Навъи насоси худгардкун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XBD5 / 50-SLW150,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харо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</w:t>
            </w:r>
          </w:p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187. 2 м3 / соат.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Фишор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76 м.Дар 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аррики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75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суръати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гардиш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29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7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E7DE9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AE7DE9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андозаи 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45x30x1000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мм</w:t>
            </w:r>
          </w:p>
          <w:p w:rsidR="00CF0944" w:rsidRPr="00AE7DE9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Бо иќтидори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36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Танзимоти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Ранги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нур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RGB,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назорати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беруна</w:t>
            </w:r>
          </w:p>
          <w:p w:rsidR="00CF0944" w:rsidRPr="00AE7DE9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увваи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DC24V</w:t>
            </w:r>
          </w:p>
          <w:p w:rsidR="00CF0944" w:rsidRPr="00AE7DE9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Маводи 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</w:t>
            </w:r>
            <w:r w:rsidRPr="00AE7DE9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алюминий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+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шишаи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ароратнок</w:t>
            </w:r>
          </w:p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Сат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офизат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750</w:t>
            </w:r>
          </w:p>
        </w:tc>
      </w:tr>
      <w:tr w:rsidR="00CF0944" w:rsidRPr="002F5478" w:rsidTr="001C79A5">
        <w:trPr>
          <w:gridBefore w:val="1"/>
          <w:trHeight w:val="211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E7DE9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AE7DE9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андозаи 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от: 45x30x1000 мм, 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 иќтидори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36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танзимоти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Ранги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нур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RGB,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назорати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беруна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 xml:space="preserve">, 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увваи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DC24V маводи ма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</w:t>
            </w:r>
            <w:r w:rsidRPr="00AE7DE9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алюминий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+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шишаи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ароратнок 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сат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E7DE9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E7DE9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офизат</w:t>
            </w:r>
            <w:r w:rsidRPr="00AE7DE9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580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е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як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шифт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LED бо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тидори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13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дара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офизати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IP20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сохта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шудааст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523</w:t>
            </w:r>
          </w:p>
        </w:tc>
      </w:tr>
      <w:tr w:rsidR="00CF0944" w:rsidRPr="002F5478" w:rsidTr="001C79A5">
        <w:trPr>
          <w:gridBefore w:val="1"/>
          <w:trHeight w:val="21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CE4D11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Чаро</w:t>
            </w:r>
            <w:r w:rsidRPr="00CE4D11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ғ</w:t>
            </w:r>
            <w:r w:rsidRPr="00CE4D11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CE4D11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CE4D11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девор</w:t>
            </w:r>
            <w:r w:rsidRPr="00CE4D11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CE4D11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андозаи ма</w:t>
            </w:r>
            <w:r w:rsidRPr="00CE4D11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CE4D11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CE4D11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45x30x1000 </w:t>
            </w:r>
            <w:r w:rsidRPr="00CE4D11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мм, </w:t>
            </w:r>
            <w:r w:rsidRPr="00CE4D11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иќ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тидори</w:t>
            </w:r>
            <w:r w:rsidRPr="00CE4D11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CE4D11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CE4D11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CE4D11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CE4D11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36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Танзимоти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Ранги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нур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RGB,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назорати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беруна,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увваи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DC24V, маводи 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х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люминий + шишаи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ароратнок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сат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офизат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2600</w:t>
            </w:r>
          </w:p>
        </w:tc>
      </w:tr>
      <w:tr w:rsidR="00CF0944" w:rsidRPr="002F5478" w:rsidTr="001C79A5">
        <w:trPr>
          <w:gridBefore w:val="1"/>
          <w:trHeight w:val="15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Чаро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девор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бо диффузери аз шишаи силикати сохташуда, шакли силиндр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шакли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навъи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буридашудаи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конус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NB006x100 / P2'0-01UHL4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ва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NB006x100 / P2'0-03UHL4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345,9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Нишонди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девории 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«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Баромадго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8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Лавњатахтаи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бомии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150мм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2496</w:t>
            </w:r>
          </w:p>
        </w:tc>
      </w:tr>
      <w:tr w:rsidR="00CF0944" w:rsidRPr="002F5478" w:rsidTr="001C79A5">
        <w:trPr>
          <w:gridBefore w:val="1"/>
          <w:trHeight w:val="16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Сервер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SiPass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дар 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ъ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Контроллери шабакав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br/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Таъминоти 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24В DC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шабакав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42U,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ифарш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600 * 800 * 2000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7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Блоки системав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Сифон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барои дастш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й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</w:t>
            </w:r>
          </w:p>
        </w:tc>
      </w:tr>
      <w:tr w:rsidR="00CF0944" w:rsidRPr="002F5478" w:rsidTr="001C79A5">
        <w:trPr>
          <w:gridBefore w:val="1"/>
          <w:trHeight w:val="24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3214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E4D11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Омехтакунак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«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Ветонит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4,7</w:t>
            </w:r>
          </w:p>
        </w:tc>
      </w:tr>
      <w:tr w:rsidR="00CF0944" w:rsidRPr="002F5478" w:rsidTr="001C79A5">
        <w:trPr>
          <w:gridBefore w:val="1"/>
          <w:trHeight w:val="20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Омехтакунак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барои дастш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й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</w:t>
            </w:r>
          </w:p>
        </w:tc>
      </w:tr>
      <w:tr w:rsidR="00CF0944" w:rsidRPr="002F5478" w:rsidTr="001C79A5">
        <w:trPr>
          <w:gridBefore w:val="1"/>
          <w:trHeight w:val="15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3214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Омехтаи хушки 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лул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123</w:t>
            </w:r>
          </w:p>
        </w:tc>
      </w:tr>
      <w:tr w:rsidR="00CF0944" w:rsidRPr="002F5478" w:rsidTr="001C79A5">
        <w:trPr>
          <w:gridBefore w:val="1"/>
          <w:trHeight w:val="8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Палконаи назорат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3209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лули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зидди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иншоот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металл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кг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38600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Манбаи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махсуси энергияи зидди 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хтор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DC24V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Блоки с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танзимгашта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Uв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х =24В,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увваи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40А; Uвх 220В, SITOP Modular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16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7210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7,87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A237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убур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н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бо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абати пластик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 дар девор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ои дохил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ӣ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 xml:space="preserve"> ва беруна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396,2</w:t>
            </w:r>
          </w:p>
        </w:tc>
      </w:tr>
      <w:tr w:rsidR="00CF0944" w:rsidRPr="002F5478" w:rsidTr="001C79A5">
        <w:trPr>
          <w:gridBefore w:val="1"/>
          <w:trHeight w:val="32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Рафњои идора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тамба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кунї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J11W-16TDN32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6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Клапани тамба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кунї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J11W-16TDN40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Дастхушккун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йп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доирашакл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gridBefore w:val="1"/>
          <w:trHeight w:val="18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исобкунаки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д=150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12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исобкунаки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1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исобкунаки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исобкунаки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DN32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5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исобкунаки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9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исобкунаки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DN80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en-US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исобкунак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en-US" w:eastAsia="zh-CN"/>
              </w:rPr>
              <w:t xml:space="preserve"> Mifare Card Reader Standart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9030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Асбоби ченкунаки терминалии об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DR25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тунук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девор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тунук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девор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DN40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51,94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тунук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девор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DN70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25,02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убури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тунук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девор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аз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DN80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124</w:t>
            </w:r>
          </w:p>
        </w:tc>
      </w:tr>
      <w:tr w:rsidR="00CF0944" w:rsidRPr="002F5478" w:rsidTr="001C79A5">
        <w:trPr>
          <w:gridBefore w:val="1"/>
          <w:trHeight w:val="112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Манбаи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андоза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1,5 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Конфигуратсия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сулоти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Ранг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кабуд 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DC24V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Компютер Сат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офизат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1500</w:t>
            </w:r>
          </w:p>
        </w:tc>
      </w:tr>
      <w:tr w:rsidR="00CF0944" w:rsidRPr="002F5478" w:rsidTr="001C79A5">
        <w:trPr>
          <w:gridBefore w:val="1"/>
          <w:trHeight w:val="155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9013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Манбаи 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шно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,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андоза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И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тидор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1,5 Вт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Конфигуратсия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сулоти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OSRAM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Ранг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кабуд 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DC24V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сулот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: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Компютер Сат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му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офизат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: IP65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3200</w:t>
            </w:r>
          </w:p>
        </w:tc>
      </w:tr>
      <w:tr w:rsidR="00CF0944" w:rsidRPr="002F5478" w:rsidTr="001C79A5">
        <w:trPr>
          <w:gridBefore w:val="1"/>
          <w:trHeight w:val="19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3922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Зина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Калиди севасла ва якназората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C014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 * DN150 * DN15,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DN150*DN100*DN80,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DN20*DN20*DN15,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C014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DN25*DN20*DN15,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DN32*DN25*DN20,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DN40*DN32*DN20,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DN40*DN32*DN32,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DN50*DN40*DN32,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DN50*DN50*DN32,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Тройник DN70*DN50*DN50,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DN70*DN70*DN32,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и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DN80*DN80*DN70,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</w:t>
            </w:r>
          </w:p>
          <w:p w:rsidR="00CF0944" w:rsidRPr="00A64FEC" w:rsidRDefault="00CF0944" w:rsidP="00C0385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DN150 * DN150 * DN100,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0385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 DN150*DN150*DN32,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0385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диаметраш нобаробар DN150*DN150*DN80,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диаметраш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DN20*DN20*DN15,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27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диаметраш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DN32*DN32*DN20,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диаметраш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DN40*DN40*DN15,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диаметраш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диаметраш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DN100 * DN100 * DN50,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0385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диаметраш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DN100 * DN100 * DN75,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диаметраш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DN150 * DN150 * DN100,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диам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етраш нобаробар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DN75 * DN75 * DN50, аз ч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29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 DN100*1), 100*DR 100, аз 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лоди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зангн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огир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BD4EBA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DN100 * DN100 * DN100,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аз чўян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DN50 * DN50 * DN50,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аз чўян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Се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умак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, DN75 * DN75 * DN50,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аз чўян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бо зарф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пластик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девор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дохил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берунии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100,7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бо зарф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пластик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девор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дохил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берунии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DN70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8,55</w:t>
            </w:r>
          </w:p>
        </w:tc>
      </w:tr>
      <w:tr w:rsidR="00CF0944" w:rsidRPr="002F5478" w:rsidTr="001C79A5">
        <w:trPr>
          <w:gridBefore w:val="1"/>
          <w:trHeight w:val="34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бо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сарп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DN25-DN150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1080,61</w:t>
            </w:r>
          </w:p>
        </w:tc>
      </w:tr>
      <w:tr w:rsidR="00CF0944" w:rsidRPr="002F5478" w:rsidTr="001C79A5">
        <w:trPr>
          <w:gridBefore w:val="1"/>
          <w:trHeight w:val="12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бо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сарп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ш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DN40-DN150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58,164</w:t>
            </w:r>
          </w:p>
        </w:tc>
      </w:tr>
      <w:tr w:rsidR="00CF0944" w:rsidRPr="002F5478" w:rsidTr="001C79A5">
        <w:trPr>
          <w:gridBefore w:val="1"/>
          <w:trHeight w:val="6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 = 100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532</w:t>
            </w:r>
          </w:p>
        </w:tc>
      </w:tr>
      <w:tr w:rsidR="00CF0944" w:rsidRPr="002F5478" w:rsidTr="001C79A5">
        <w:trPr>
          <w:gridBefore w:val="1"/>
          <w:trHeight w:val="1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 = 15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2840</w:t>
            </w:r>
          </w:p>
        </w:tc>
      </w:tr>
      <w:tr w:rsidR="00CF0944" w:rsidRPr="002F5478" w:rsidTr="001C79A5">
        <w:trPr>
          <w:gridBefore w:val="1"/>
          <w:trHeight w:val="23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 = 32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2840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 = 50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350</w:t>
            </w:r>
          </w:p>
        </w:tc>
      </w:tr>
      <w:tr w:rsidR="00CF0944" w:rsidRPr="002F5478" w:rsidTr="001C79A5">
        <w:trPr>
          <w:gridBefore w:val="1"/>
          <w:trHeight w:val="13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15mm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4000</w:t>
            </w:r>
          </w:p>
        </w:tc>
      </w:tr>
      <w:tr w:rsidR="00CF0944" w:rsidRPr="002F5478" w:rsidTr="001C79A5">
        <w:trPr>
          <w:gridBefore w:val="1"/>
          <w:trHeight w:val="20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20mm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9060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25mm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4200</w:t>
            </w:r>
          </w:p>
        </w:tc>
      </w:tr>
      <w:tr w:rsidR="00CF0944" w:rsidRPr="002F5478" w:rsidTr="001C79A5">
        <w:trPr>
          <w:gridBefore w:val="1"/>
          <w:trHeight w:val="24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 = 150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1260</w:t>
            </w:r>
          </w:p>
        </w:tc>
      </w:tr>
      <w:tr w:rsidR="00CF0944" w:rsidRPr="002F5478" w:rsidTr="001C79A5">
        <w:trPr>
          <w:gridBefore w:val="1"/>
          <w:trHeight w:val="33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лод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 = 200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5,24</w:t>
            </w:r>
          </w:p>
        </w:tc>
      </w:tr>
      <w:tr w:rsidR="00CF0944" w:rsidRPr="002F5478" w:rsidTr="001C79A5">
        <w:trPr>
          <w:gridBefore w:val="1"/>
          <w:trHeight w:val="26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Паши 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убур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928</w:t>
            </w:r>
          </w:p>
        </w:tc>
      </w:tr>
      <w:tr w:rsidR="00CF0944" w:rsidRPr="002F5478" w:rsidTr="001C79A5">
        <w:trPr>
          <w:gridBefore w:val="1"/>
          <w:trHeight w:val="63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2356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аз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ӯ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лодини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обтаъминкун</w:t>
            </w:r>
            <w:r w:rsidRPr="002F5478">
              <w:rPr>
                <w:rFonts w:ascii="Times New Roman Tj" w:hAnsi="Times New Roman Tj" w:cs="Cambria"/>
                <w:sz w:val="28"/>
                <w:szCs w:val="28"/>
              </w:rPr>
              <w:t>ии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 xml:space="preserve"> ру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андудкардашуда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диаметри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40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1026</w:t>
            </w:r>
          </w:p>
        </w:tc>
      </w:tr>
      <w:tr w:rsidR="00CF0944" w:rsidRPr="002F5478" w:rsidTr="001C79A5">
        <w:trPr>
          <w:gridBefore w:val="1"/>
          <w:trHeight w:val="13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12.7mm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528</w:t>
            </w:r>
          </w:p>
        </w:tc>
      </w:tr>
      <w:tr w:rsidR="00CF0944" w:rsidRPr="002F5478" w:rsidTr="001C79A5">
        <w:trPr>
          <w:gridBefore w:val="1"/>
          <w:trHeight w:val="35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19,05mm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287</w:t>
            </w:r>
          </w:p>
        </w:tc>
      </w:tr>
      <w:tr w:rsidR="00CF0944" w:rsidRPr="002F5478" w:rsidTr="001C79A5">
        <w:trPr>
          <w:gridBefore w:val="1"/>
          <w:trHeight w:val="27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25,4mm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354</w:t>
            </w:r>
          </w:p>
        </w:tc>
      </w:tr>
      <w:tr w:rsidR="00CF0944" w:rsidRPr="002F5478" w:rsidTr="001C79A5">
        <w:trPr>
          <w:gridBefore w:val="1"/>
          <w:trHeight w:val="22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28.58mm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254</w:t>
            </w:r>
          </w:p>
        </w:tc>
      </w:tr>
      <w:tr w:rsidR="00CF0944" w:rsidRPr="002F5478" w:rsidTr="001C79A5">
        <w:trPr>
          <w:gridBefore w:val="1"/>
          <w:trHeight w:val="1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31.75mm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485</w:t>
            </w:r>
          </w:p>
        </w:tc>
      </w:tr>
      <w:tr w:rsidR="00CF0944" w:rsidRPr="002F5478" w:rsidTr="001C79A5">
        <w:trPr>
          <w:gridBefore w:val="1"/>
          <w:trHeight w:val="24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44,45mm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564</w:t>
            </w:r>
          </w:p>
        </w:tc>
      </w:tr>
      <w:tr w:rsidR="00CF0944" w:rsidRPr="002F5478" w:rsidTr="001C79A5">
        <w:trPr>
          <w:gridBefore w:val="1"/>
          <w:trHeight w:val="33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50.8mm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368</w:t>
            </w:r>
          </w:p>
        </w:tc>
      </w:tr>
      <w:tr w:rsidR="00CF0944" w:rsidRPr="002F5478" w:rsidTr="001C79A5">
        <w:trPr>
          <w:gridBefore w:val="1"/>
          <w:trHeight w:val="2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мис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9.52mm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990</w:t>
            </w:r>
          </w:p>
        </w:tc>
      </w:tr>
      <w:tr w:rsidR="00CF0944" w:rsidRPr="002F5478" w:rsidTr="001C79A5">
        <w:trPr>
          <w:gridBefore w:val="1"/>
          <w:trHeight w:val="22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3917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полиэтилен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40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258</w:t>
            </w:r>
          </w:p>
        </w:tc>
      </w:tr>
      <w:tr w:rsidR="00CF0944" w:rsidRPr="002F5478" w:rsidTr="001C79A5">
        <w:trPr>
          <w:gridBefore w:val="1"/>
          <w:trHeight w:val="31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убур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ан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 = 300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12,97</w:t>
            </w:r>
          </w:p>
        </w:tc>
      </w:tr>
      <w:tr w:rsidR="00CF0944" w:rsidRPr="002F5478" w:rsidTr="001C79A5">
        <w:trPr>
          <w:gridBefore w:val="1"/>
          <w:trHeight w:val="2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Гузаргоњи электронї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дар ошёнаи дуюм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33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Гузаргоњи электронї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дар ошёнаи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якум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</w:t>
            </w:r>
          </w:p>
        </w:tc>
      </w:tr>
      <w:tr w:rsidR="00CF0944" w:rsidRPr="002F5478" w:rsidTr="001C79A5">
        <w:trPr>
          <w:gridBefore w:val="1"/>
          <w:trHeight w:val="695"/>
        </w:trPr>
        <w:tc>
          <w:tcPr>
            <w:tcW w:w="710" w:type="dxa"/>
            <w:noWrap/>
            <w:vAlign w:val="center"/>
          </w:tcPr>
          <w:p w:rsidR="00CF0944" w:rsidRPr="00745AE3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745AE3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Гузаргоњи электронї мех, PERCo-TB01 бо њисобкунаки насбшуда бароитистифодабарї дар биноњо</w:t>
            </w:r>
          </w:p>
          <w:p w:rsidR="00CF0944" w:rsidRPr="002F5478" w:rsidRDefault="00CF0944" w:rsidP="002D4059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141"/>
        </w:trPr>
        <w:tc>
          <w:tcPr>
            <w:tcW w:w="710" w:type="dxa"/>
            <w:noWrap/>
            <w:vAlign w:val="center"/>
          </w:tcPr>
          <w:p w:rsidR="00CF0944" w:rsidRPr="004B3BDB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4B3BDB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4B3BD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6910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Нишастгоњи халољо</w:t>
            </w:r>
          </w:p>
        </w:tc>
        <w:tc>
          <w:tcPr>
            <w:tcW w:w="1276" w:type="dxa"/>
            <w:vAlign w:val="center"/>
          </w:tcPr>
          <w:p w:rsidR="00CF0944" w:rsidRPr="004B3BDB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4B3BD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4B3BDB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4B3BDB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4B3BDB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4B3BDB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vAlign w:val="center"/>
          </w:tcPr>
          <w:p w:rsidR="00CF0944" w:rsidRPr="004B3BDB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4B3BDB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24</w:t>
            </w:r>
          </w:p>
        </w:tc>
      </w:tr>
      <w:tr w:rsidR="00CF0944" w:rsidRPr="002F5478" w:rsidTr="001C79A5">
        <w:trPr>
          <w:gridBefore w:val="1"/>
          <w:trHeight w:val="23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6910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4B3BD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Нишастгоњи халољо VIP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32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Ахлотќуттї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95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Насб кардани халтаи нимтайёри дугонаи эксентрик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PQ40F-16P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4B3BDB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Насб кардани халтаи нимтайёри дугонаи эксентрик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PQ40F-16P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Насб кардани халтаи нимтайёри дугонаи эксентрик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PQ40F-16P DN100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650"/>
        </w:trPr>
        <w:tc>
          <w:tcPr>
            <w:tcW w:w="710" w:type="dxa"/>
            <w:noWrap/>
            <w:vAlign w:val="center"/>
          </w:tcPr>
          <w:p w:rsidR="00CF0944" w:rsidRPr="00745AE3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745AE3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AA0CB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Насби сарпўши бозгашти  сарфа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энергияи пасткунандаи садо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навъи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YQH42AX-16Q, DN50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4742A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изоти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 xml:space="preserve">идоракунандаи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 xml:space="preserve">аллии дарвозаи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зиддисўхтории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ду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абатаи маъмулан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31</w:t>
            </w:r>
          </w:p>
        </w:tc>
      </w:tr>
      <w:tr w:rsidR="00CF0944" w:rsidRPr="002F5478" w:rsidTr="001C79A5">
        <w:trPr>
          <w:gridBefore w:val="1"/>
          <w:trHeight w:val="68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4742A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изоти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идоракунандаи  ма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алл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дарвозаи зиддисўхтории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дуќабата, 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одатан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пўшидааст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gridBefore w:val="1"/>
          <w:trHeight w:val="57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4742A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изоти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идоракунандаи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алл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ии дарвозаи зиддисўхтор як ќабатаи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одатан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-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Таљњизоти девор «Нигористон»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(5.3x42.3m) бо андозаи ороиш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санг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иматба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То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икистон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224,2</w:t>
            </w:r>
          </w:p>
        </w:tc>
      </w:tr>
      <w:tr w:rsidR="00CF0944" w:rsidRPr="002F5478" w:rsidTr="001C79A5">
        <w:trPr>
          <w:gridBefore w:val="1"/>
          <w:trHeight w:val="21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F51B3D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Айвонњои ќабати 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пеши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бунёди иморат 2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дона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(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барои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доираи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васеи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кор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баландошёнаи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намои иморат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истифода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мешаванд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).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Бунёдњо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таври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амуд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дар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сат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намо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ой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дода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мешаванд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имкон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меди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гуру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кор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баландии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дилхо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бурда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шавад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кор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гуногун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ро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карда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шаванд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ма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м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ъ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1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7307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исм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мукарнас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152</w:t>
            </w:r>
          </w:p>
        </w:tc>
      </w:tr>
      <w:tr w:rsidR="00CF0944" w:rsidRPr="002F5478" w:rsidTr="001C79A5">
        <w:trPr>
          <w:gridBefore w:val="1"/>
          <w:trHeight w:val="25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Филтри Y-навъи DN150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1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7314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Шакли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ал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</w:t>
            </w:r>
          </w:p>
        </w:tc>
      </w:tr>
      <w:tr w:rsidR="00CF0944" w:rsidRPr="002F5478" w:rsidTr="001C79A5">
        <w:trPr>
          <w:gridBefore w:val="1"/>
          <w:trHeight w:val="30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Ангудона и d = 25 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989</w:t>
            </w:r>
          </w:p>
        </w:tc>
      </w:tr>
      <w:tr w:rsidR="00CF0944" w:rsidRPr="002F5478" w:rsidTr="001C79A5">
        <w:trPr>
          <w:gridBefore w:val="1"/>
          <w:trHeight w:val="39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6802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Хоросангњои бадеї бо андозаи 600x300x30mm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4982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Равшании мутамаркази девор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CZ-ZLJC-E5W DC24V / 36V, 2,5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метр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поён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21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F51B3D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Таъминоти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мутамарказ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FK1, CZ-D-0.4KVA- (UBS24V-B42-8) -10T DC24V / 36V,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Навъи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Девори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девор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1,5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аъри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785A5D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Таъминоти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мутамарказ FK2, CZ-D-0.6KVA- (UBS36V-B42-8) -10T DC24V / 36V, Навъи А, Девори девор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1,5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аъри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2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8504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Таъминоти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мутамарказ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FK3, CZ-DL-0.6KVA- (UBS60V-B24) -10T DC60V,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Навъи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Васлаки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девор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1,5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аз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аъри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замин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556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F51B3D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Идоракунандаи сервери марказї ва бунёди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амгирошудаи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зорат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Пешгирикунандаи и сиклон D / 80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F51B3D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Љевони фаъоли филтри мав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ї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D104, D204, GCS </w:t>
            </w:r>
            <w:r w:rsidRPr="00A64FEC">
              <w:rPr>
                <w:rFonts w:ascii="Times New Roman Tj" w:eastAsia="MS Gothic" w:hAnsi="Times New Roman Tj" w:cs="MS Gothic" w:hint="eastAsia"/>
                <w:sz w:val="28"/>
                <w:szCs w:val="28"/>
              </w:rPr>
              <w:t>，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SIEGAF4R4L-200A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4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Парвандаи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ат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Lucida Sans Unicode" w:hAnsi="Lucida Sans Unicode" w:cs="Lucida Sans Unicode"/>
                <w:sz w:val="28"/>
                <w:szCs w:val="28"/>
                <w:lang w:val="tg-Cyrl-TJ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евони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таъминоти шиддати паст D101, D201 бо як терминал барои назорати та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симоти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шиддати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паст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126"/>
        </w:trPr>
        <w:tc>
          <w:tcPr>
            <w:tcW w:w="710" w:type="dxa"/>
            <w:noWrap/>
            <w:vAlign w:val="center"/>
          </w:tcPr>
          <w:p w:rsidR="00CF0944" w:rsidRPr="00140FA2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140FA2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140FA2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40FA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highlight w:val="yellow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Љевони ќалидаки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 xml:space="preserve">дугонагаи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en-US"/>
              </w:rPr>
              <w:t>D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110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дорои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як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* 630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калидаки худкор, (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чор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утба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) 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як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терминали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назорати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та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симоти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неруи барќи пастшиддат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101"/>
        </w:trPr>
        <w:tc>
          <w:tcPr>
            <w:tcW w:w="710" w:type="dxa"/>
            <w:noWrap/>
            <w:vAlign w:val="center"/>
          </w:tcPr>
          <w:p w:rsidR="00CF0944" w:rsidRPr="00140FA2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140FA2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140FA2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40FA2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Љевони калидаки барќии дугонагаи D110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дорои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як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* 800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калидаки худкор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, (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чор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утба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) 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як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терминали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назорати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та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симоти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нер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қи пастшиддат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49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Љевони алоќаи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радиои зиддисўхторї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HY5700B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D105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CC0977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D10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6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CC0977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D10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7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CC0977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D10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8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CC0977">
            <w:pPr>
              <w:spacing w:after="0" w:line="240" w:lineRule="auto"/>
              <w:jc w:val="both"/>
              <w:rPr>
                <w:rFonts w:ascii="Times New Roman Tj" w:hAnsi="Times New Roman Tj"/>
                <w:sz w:val="28"/>
                <w:szCs w:val="28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D10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9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D1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11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2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05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206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ало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паст</w:t>
            </w: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шиддат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D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207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1 терминал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шиддати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30472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евони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алоќаи паст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шиддат бо терминали назорати та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симоти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пасти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бар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Љевони алоќаи пастшиддат бо терминали та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симоти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шиддати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паст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CC0977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Љевони алоќаи пастшиддат D211 бо як терминали назорати та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симоти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шид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дати паст, GCS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30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Монеаи худкор IP54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6303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Парда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6000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х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4300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15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Сигнали электрон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1200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UTP-CAT6 категорияи 6 Сипари му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офизатии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басташуда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3355</w:t>
            </w:r>
          </w:p>
        </w:tc>
      </w:tr>
      <w:tr w:rsidR="00CF0944" w:rsidRPr="002F5478" w:rsidTr="001C79A5">
        <w:trPr>
          <w:gridBefore w:val="1"/>
          <w:trHeight w:val="37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9403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адвали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экран (1.5m x 1.5m x 0.75m)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48</w:t>
            </w:r>
          </w:p>
        </w:tc>
      </w:tr>
      <w:tr w:rsidR="00CF0944" w:rsidRPr="002F5478" w:rsidTr="001C79A5">
        <w:trPr>
          <w:gridBefore w:val="1"/>
          <w:trHeight w:val="28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9302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Дари электрик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96</w:t>
            </w:r>
          </w:p>
        </w:tc>
      </w:tr>
      <w:tr w:rsidR="00CF0944" w:rsidRPr="002F5478" w:rsidTr="001C79A5">
        <w:trPr>
          <w:gridBefore w:val="1"/>
          <w:trHeight w:val="35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8545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Электрод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тонна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13</w:t>
            </w:r>
          </w:p>
        </w:tc>
      </w:tr>
      <w:tr w:rsidR="00CF0944" w:rsidRPr="002F5478" w:rsidTr="001C79A5">
        <w:trPr>
          <w:gridBefore w:val="1"/>
          <w:trHeight w:val="13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Клапани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электромагнит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100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8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Клапани 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электромагнит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50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Клапани сан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ишии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хом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шкунандаи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каммасрафи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намуди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YQH42AX-16Q, DN150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0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8481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Клапани сан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ишии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хом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ш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кунандаи каммасрафи бар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қ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намуди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YQH42AX-16Q, DN65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34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8517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Калиди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астаии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DS-3E7602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58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55-дюймаи, 3,5 мм LCD пошидани дурахшон бо дурахши стандарт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9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4418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Ќолибњо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2000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8302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С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уръатфизо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36400</w:t>
            </w:r>
          </w:p>
        </w:tc>
      </w:tr>
      <w:tr w:rsidR="00CF0944" w:rsidRPr="002F5478" w:rsidTr="001C79A5">
        <w:trPr>
          <w:gridBefore w:val="1"/>
          <w:trHeight w:val="14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7318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Дастго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пайвастшав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2000</w:t>
            </w:r>
          </w:p>
        </w:tc>
      </w:tr>
      <w:tr w:rsidR="00CF0944" w:rsidRPr="002F5478" w:rsidTr="001C79A5">
        <w:trPr>
          <w:gridBefore w:val="1"/>
          <w:trHeight w:val="11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Домкрат</w:t>
            </w:r>
            <w:r w:rsidRPr="002F5478">
              <w:rPr>
                <w:rFonts w:ascii="Times New Roman" w:hAnsi="Times New Roman" w:cs="Times New Roman"/>
                <w:sz w:val="28"/>
                <w:szCs w:val="28"/>
                <w:lang w:val="tg-Cyrl-TJ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о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5000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7326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Лавњачањо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2000</w:t>
            </w:r>
          </w:p>
        </w:tc>
      </w:tr>
      <w:tr w:rsidR="00CF0944" w:rsidRPr="002F5478" w:rsidTr="001C79A5">
        <w:trPr>
          <w:gridBefore w:val="1"/>
          <w:trHeight w:val="27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7314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Шабакаи бехатар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4000</w:t>
            </w:r>
          </w:p>
        </w:tc>
      </w:tr>
      <w:tr w:rsidR="00CF0944" w:rsidRPr="002F5478" w:rsidTr="001C79A5">
        <w:trPr>
          <w:gridBefore w:val="1"/>
          <w:trHeight w:val="17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Утоќи корї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390</w:t>
            </w:r>
          </w:p>
        </w:tc>
      </w:tr>
      <w:tr w:rsidR="00CF0944" w:rsidRPr="002F5478" w:rsidTr="001C79A5">
        <w:trPr>
          <w:gridBefore w:val="1"/>
          <w:trHeight w:val="27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Хобгоњи идоравї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390</w:t>
            </w:r>
          </w:p>
        </w:tc>
      </w:tr>
      <w:tr w:rsidR="00CF0944" w:rsidRPr="002F5478" w:rsidTr="001C79A5">
        <w:trPr>
          <w:gridBefore w:val="1"/>
          <w:trHeight w:val="22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Ошхона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335</w:t>
            </w:r>
          </w:p>
        </w:tc>
      </w:tr>
      <w:tr w:rsidR="00CF0944" w:rsidRPr="002F5478" w:rsidTr="001C79A5">
        <w:trPr>
          <w:gridBefore w:val="1"/>
          <w:trHeight w:val="20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Хобго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1400</w:t>
            </w:r>
          </w:p>
        </w:tc>
      </w:tr>
      <w:tr w:rsidR="00CF0944" w:rsidRPr="002F5478" w:rsidTr="001C79A5">
        <w:trPr>
          <w:gridBefore w:val="1"/>
          <w:trHeight w:val="9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8609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о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атхона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,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аммом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м2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272</w:t>
            </w:r>
          </w:p>
        </w:tc>
      </w:tr>
      <w:tr w:rsidR="00CF0944" w:rsidRPr="002F5478" w:rsidTr="001C79A5">
        <w:trPr>
          <w:gridBefore w:val="1"/>
          <w:trHeight w:val="18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8536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EA3F0E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Сипари барќї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24</w:t>
            </w:r>
          </w:p>
        </w:tc>
      </w:tr>
      <w:tr w:rsidR="00CF0944" w:rsidRPr="002F5478" w:rsidTr="001C79A5">
        <w:trPr>
          <w:gridBefore w:val="1"/>
          <w:trHeight w:val="15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Крани борбардор QTZ6515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9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Маводи лифт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0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8459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Мошини матоъгин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6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8459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Техникаи арматурї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25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8465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Та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изоти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коркарди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ч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б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21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8414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Дастгоњи фишордињанда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8479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Ларзишдењ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12</w:t>
            </w:r>
          </w:p>
        </w:tc>
      </w:tr>
      <w:tr w:rsidR="00CF0944" w:rsidRPr="002F5478" w:rsidTr="001C79A5">
        <w:trPr>
          <w:gridBefore w:val="1"/>
          <w:trHeight w:val="13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Крани борбардор QTZ6522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6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8426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Крани борбардор QTZ6523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Конфронс / Низоми назорат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3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8443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Дастгоњи нусхабардор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8443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Принтер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171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8470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исобкунак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1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Проектор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0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8528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0A2373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Телевизор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8471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Системаи назорати дастрас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</w:t>
            </w:r>
          </w:p>
        </w:tc>
      </w:tr>
      <w:tr w:rsidR="00CF0944" w:rsidRPr="002F5478" w:rsidTr="001C79A5">
        <w:trPr>
          <w:gridBefore w:val="1"/>
          <w:trHeight w:val="13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9006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Дастгоњи аксгирї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2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8802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Дастго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идоракунанда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6302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Ма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м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ӯ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пурра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авокаш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118</w:t>
            </w:r>
          </w:p>
        </w:tc>
      </w:tr>
      <w:tr w:rsidR="00CF0944" w:rsidRPr="002F5478" w:rsidTr="001C79A5">
        <w:trPr>
          <w:gridBefore w:val="1"/>
          <w:trHeight w:val="157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Яхдон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и электрон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20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8418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Яхдон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8516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Дастгоњи гармидињанда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TS09 тахометр TS09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3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Шоќул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Теодолит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9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>Сат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электрон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8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E4227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Масофасан</w:t>
            </w:r>
            <w:r w:rsidRPr="002F5478">
              <w:rPr>
                <w:rFonts w:ascii="Lucida Sans Unicode" w:hAnsi="Lucida Sans Unicode" w:cs="Lucida Sans Unicode"/>
                <w:sz w:val="28"/>
                <w:szCs w:val="28"/>
                <w:lang w:val="tg-Cyrl-TJ"/>
              </w:rPr>
              <w:t>ҷ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и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  <w:lang w:val="tg-Cyrl-TJ"/>
              </w:rPr>
              <w:t>лазер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  <w:lang w:val="tg-Cyrl-TJ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238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Чентаноб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22</w:t>
            </w:r>
          </w:p>
        </w:tc>
      </w:tr>
      <w:tr w:rsidR="00CF0944" w:rsidRPr="002F5478" w:rsidTr="001C79A5">
        <w:trPr>
          <w:gridBefore w:val="1"/>
          <w:trHeight w:val="21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Танзимкунандаи худкори </w:t>
            </w:r>
            <w:r w:rsidRPr="002F5478">
              <w:rPr>
                <w:rFonts w:ascii="Times New Roman" w:hAnsi="Times New Roman" w:cs="Times New Roman"/>
                <w:sz w:val="28"/>
                <w:szCs w:val="28"/>
              </w:rPr>
              <w:t>ҳ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арорат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ва</w:t>
            </w:r>
            <w:r w:rsidRPr="002F5478">
              <w:rPr>
                <w:rFonts w:ascii="Times New Roman Tj" w:hAnsi="Times New Roman Tj" w:cs="Times New Roman"/>
                <w:sz w:val="28"/>
                <w:szCs w:val="28"/>
              </w:rPr>
              <w:t xml:space="preserve"> </w:t>
            </w:r>
            <w:r w:rsidRPr="002F5478">
              <w:rPr>
                <w:rFonts w:ascii="Times New Roman Tj" w:hAnsi="Times New Roman Tj" w:cs="Times New Roman Tj"/>
                <w:sz w:val="28"/>
                <w:szCs w:val="28"/>
              </w:rPr>
              <w:t>нам</w:t>
            </w:r>
            <w:r w:rsidRPr="002F5478">
              <w:rPr>
                <w:rFonts w:ascii="Palatino Linotype" w:hAnsi="Palatino Linotype" w:cs="Palatino Linotype"/>
                <w:sz w:val="28"/>
                <w:szCs w:val="28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</w:pPr>
            <w:r w:rsidRPr="002F5478">
              <w:rPr>
                <w:rFonts w:ascii="Times New Roman Tj" w:hAnsi="Times New Roman Tj" w:cs="Times New Roman"/>
                <w:sz w:val="28"/>
                <w:szCs w:val="28"/>
                <w:lang w:val="tg-Cyrl-TJ"/>
              </w:rPr>
              <w:t>Теладењ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Тањшини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силиндр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21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Усули 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 Tj" w:hAnsi="Times New Roman Tj" w:cs="Times New Roman Tj"/>
                <w:sz w:val="28"/>
                <w:szCs w:val="28"/>
                <w:lang w:eastAsia="zh-CN"/>
              </w:rPr>
              <w:t>собиќа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30</w:t>
            </w:r>
          </w:p>
        </w:tc>
      </w:tr>
      <w:tr w:rsidR="00CF0944" w:rsidRPr="002F5478" w:rsidTr="001C79A5">
        <w:trPr>
          <w:gridBefore w:val="1"/>
          <w:trHeight w:val="17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тобовар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</w:t>
            </w:r>
          </w:p>
        </w:tc>
      </w:tr>
      <w:tr w:rsidR="00CF0944" w:rsidRPr="002F5478" w:rsidTr="001C79A5">
        <w:trPr>
          <w:gridBefore w:val="1"/>
          <w:trHeight w:val="123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иши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ма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лул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ароратсан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и инфрасурх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9B40C6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Асбоби ченкунии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 xml:space="preserve"> ра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қ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ам</w:t>
            </w: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ї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адвали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п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ӯ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лодин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185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Ҳ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ароратсан</w:t>
            </w:r>
            <w:r w:rsidRPr="00A64FEC">
              <w:rPr>
                <w:rFonts w:ascii="Lucida Sans Unicode" w:hAnsi="Lucida Sans Unicode" w:cs="Lucida Sans Unicode"/>
                <w:sz w:val="28"/>
                <w:szCs w:val="28"/>
                <w:lang w:val="tg-Cyrl-TJ" w:eastAsia="zh-CN"/>
              </w:rPr>
              <w:t>ҷ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и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симоб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  <w:tr w:rsidR="00CF0944" w:rsidRPr="002F5478" w:rsidTr="001C79A5">
        <w:trPr>
          <w:gridBefore w:val="1"/>
          <w:trHeight w:val="275"/>
        </w:trPr>
        <w:tc>
          <w:tcPr>
            <w:tcW w:w="710" w:type="dxa"/>
            <w:noWrap/>
            <w:vAlign w:val="center"/>
          </w:tcPr>
          <w:p w:rsidR="00CF0944" w:rsidRPr="00F76294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F76294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F76294" w:rsidRDefault="00CF0944" w:rsidP="00F76294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F76294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Чўбдасти санљишии сихи фонагї</w:t>
            </w:r>
          </w:p>
        </w:tc>
        <w:tc>
          <w:tcPr>
            <w:tcW w:w="1276" w:type="dxa"/>
            <w:vAlign w:val="center"/>
          </w:tcPr>
          <w:p w:rsidR="00CF0944" w:rsidRPr="00F76294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F76294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F76294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F76294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82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2F5478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Калиди гайкатоб</w:t>
            </w:r>
            <w:r w:rsidRPr="00A64FEC">
              <w:rPr>
                <w:rFonts w:ascii="Palatino Linotype" w:hAnsi="Palatino Linotype" w:cs="Palatino Linotype"/>
                <w:sz w:val="28"/>
                <w:szCs w:val="28"/>
                <w:lang w:val="tg-Cyrl-TJ" w:eastAsia="zh-CN"/>
              </w:rPr>
              <w:t>ӣ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2</w:t>
            </w:r>
          </w:p>
        </w:tc>
      </w:tr>
      <w:tr w:rsidR="00CF0944" w:rsidRPr="002F5478" w:rsidTr="001C79A5">
        <w:trPr>
          <w:gridBefore w:val="1"/>
          <w:trHeight w:val="64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9015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>Бол</w:t>
            </w:r>
            <w:r w:rsidRPr="00A64FEC">
              <w:rPr>
                <w:rFonts w:ascii="Times New Roman" w:hAnsi="Times New Roman" w:cs="Times New Roman"/>
                <w:sz w:val="28"/>
                <w:szCs w:val="28"/>
                <w:lang w:val="tg-Cyrl-TJ" w:eastAsia="zh-CN"/>
              </w:rPr>
              <w:t>ғ</w:t>
            </w:r>
            <w:r w:rsidRPr="00A64FEC">
              <w:rPr>
                <w:rFonts w:ascii="Times New Roman Tj" w:hAnsi="Times New Roman Tj" w:cs="Times New Roman Tj"/>
                <w:sz w:val="28"/>
                <w:szCs w:val="28"/>
                <w:lang w:val="tg-Cyrl-TJ" w:eastAsia="zh-CN"/>
              </w:rPr>
              <w:t>а</w:t>
            </w:r>
            <w:r w:rsidRPr="00A64FEC">
              <w:rPr>
                <w:rFonts w:ascii="Times New Roman Tj" w:hAnsi="Times New Roman Tj" w:cs="Times New Roman"/>
                <w:sz w:val="28"/>
                <w:szCs w:val="28"/>
                <w:lang w:val="tg-Cyrl-TJ" w:eastAsia="zh-CN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</w:t>
            </w:r>
          </w:p>
        </w:tc>
      </w:tr>
      <w:tr w:rsidR="00CF0944" w:rsidRPr="002F5478" w:rsidTr="001C79A5">
        <w:trPr>
          <w:gridBefore w:val="1"/>
          <w:trHeight w:val="119"/>
        </w:trPr>
        <w:tc>
          <w:tcPr>
            <w:tcW w:w="710" w:type="dxa"/>
            <w:noWrap/>
            <w:vAlign w:val="center"/>
          </w:tcPr>
          <w:p w:rsidR="00CF0944" w:rsidRPr="00A64FEC" w:rsidRDefault="00CF0944" w:rsidP="006E151D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</w:p>
        </w:tc>
        <w:tc>
          <w:tcPr>
            <w:tcW w:w="1133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8525</w:t>
            </w:r>
          </w:p>
        </w:tc>
        <w:tc>
          <w:tcPr>
            <w:tcW w:w="5670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both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Дастгоњи алоќа</w:t>
            </w:r>
          </w:p>
        </w:tc>
        <w:tc>
          <w:tcPr>
            <w:tcW w:w="1276" w:type="dxa"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дона</w:t>
            </w:r>
          </w:p>
        </w:tc>
        <w:tc>
          <w:tcPr>
            <w:tcW w:w="1276" w:type="dxa"/>
            <w:noWrap/>
            <w:vAlign w:val="center"/>
          </w:tcPr>
          <w:p w:rsidR="00CF0944" w:rsidRPr="00A64FEC" w:rsidRDefault="00CF0944" w:rsidP="001C79A5">
            <w:pPr>
              <w:spacing w:after="0" w:line="240" w:lineRule="auto"/>
              <w:jc w:val="center"/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</w:pPr>
            <w:r w:rsidRPr="00A64FEC">
              <w:rPr>
                <w:rFonts w:ascii="Times New Roman Tj" w:hAnsi="Times New Roman Tj" w:cs="Times New Roman"/>
                <w:sz w:val="28"/>
                <w:szCs w:val="28"/>
                <w:lang w:eastAsia="zh-CN"/>
              </w:rPr>
              <w:t>10</w:t>
            </w:r>
          </w:p>
        </w:tc>
      </w:tr>
    </w:tbl>
    <w:p w:rsidR="00CF0944" w:rsidRPr="00A64FEC" w:rsidRDefault="00CF0944" w:rsidP="009A5DEA">
      <w:pPr>
        <w:spacing w:after="0" w:line="240" w:lineRule="auto"/>
        <w:ind w:right="57" w:firstLine="710"/>
        <w:jc w:val="both"/>
        <w:rPr>
          <w:rFonts w:ascii="Times New Roman Tj" w:hAnsi="Times New Roman Tj"/>
          <w:color w:val="000000"/>
          <w:spacing w:val="1"/>
          <w:sz w:val="28"/>
          <w:szCs w:val="28"/>
        </w:rPr>
      </w:pPr>
    </w:p>
    <w:p w:rsidR="00CF0944" w:rsidRPr="00A64FEC" w:rsidRDefault="00CF0944" w:rsidP="009A5DEA">
      <w:pPr>
        <w:spacing w:after="0" w:line="240" w:lineRule="auto"/>
        <w:ind w:right="57" w:firstLine="710"/>
        <w:jc w:val="both"/>
        <w:rPr>
          <w:rFonts w:ascii="Times New Roman Tj" w:hAnsi="Times New Roman Tj"/>
          <w:color w:val="000000"/>
          <w:spacing w:val="1"/>
          <w:sz w:val="28"/>
          <w:szCs w:val="28"/>
        </w:rPr>
      </w:pPr>
    </w:p>
    <w:p w:rsidR="00CF0944" w:rsidRPr="00A64FEC" w:rsidRDefault="00CF0944" w:rsidP="00A912F5">
      <w:pPr>
        <w:spacing w:after="0"/>
        <w:ind w:left="142" w:right="-144" w:firstLine="708"/>
        <w:jc w:val="both"/>
        <w:rPr>
          <w:rFonts w:ascii="Times New Roman Tj" w:hAnsi="Times New Roman Tj" w:cs="Times New Roman"/>
          <w:sz w:val="28"/>
          <w:szCs w:val="28"/>
          <w:lang w:eastAsia="zh-CN"/>
        </w:rPr>
      </w:pP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Эзо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ҳ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 xml:space="preserve">: Дар 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ҳ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олати мувофи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қ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ат накардани рамз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ҳ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ои молии номг</w:t>
      </w:r>
      <w:r w:rsidRPr="00A64FEC">
        <w:rPr>
          <w:rFonts w:ascii="Palatino Linotype" w:hAnsi="Palatino Linotype" w:cs="Palatino Linotype"/>
          <w:sz w:val="28"/>
          <w:szCs w:val="28"/>
          <w:lang w:eastAsia="zh-CN"/>
        </w:rPr>
        <w:t>ӯ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и молии фаъолияти и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қ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тисодии хори</w:t>
      </w:r>
      <w:r w:rsidRPr="00A64FEC">
        <w:rPr>
          <w:rFonts w:ascii="Lucida Sans Unicode" w:hAnsi="Lucida Sans Unicode" w:cs="Lucida Sans Unicode"/>
          <w:sz w:val="28"/>
          <w:szCs w:val="28"/>
          <w:lang w:eastAsia="zh-CN"/>
        </w:rPr>
        <w:t>ҷ</w:t>
      </w:r>
      <w:r w:rsidRPr="00A64FEC">
        <w:rPr>
          <w:rFonts w:ascii="Palatino Linotype" w:hAnsi="Palatino Linotype" w:cs="Palatino Linotype"/>
          <w:sz w:val="28"/>
          <w:szCs w:val="28"/>
          <w:lang w:eastAsia="zh-CN"/>
        </w:rPr>
        <w:t>ӣ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 xml:space="preserve"> бо тавсиф ва номи мол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ҳ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ои дар номг</w:t>
      </w:r>
      <w:r w:rsidRPr="00A64FEC">
        <w:rPr>
          <w:rFonts w:ascii="Palatino Linotype" w:hAnsi="Palatino Linotype" w:cs="Palatino Linotype"/>
          <w:sz w:val="28"/>
          <w:szCs w:val="28"/>
          <w:lang w:eastAsia="zh-CN"/>
        </w:rPr>
        <w:t>ӯ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и мазкур дар</w:t>
      </w:r>
      <w:r w:rsidRPr="00A64FEC">
        <w:rPr>
          <w:rFonts w:ascii="Lucida Sans Unicode" w:hAnsi="Lucida Sans Unicode" w:cs="Lucida Sans Unicode"/>
          <w:sz w:val="28"/>
          <w:szCs w:val="28"/>
          <w:lang w:eastAsia="zh-CN"/>
        </w:rPr>
        <w:t>ҷ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гардида, тавсиф ва номи мол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ҳ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ои номг</w:t>
      </w:r>
      <w:r w:rsidRPr="00A64FEC">
        <w:rPr>
          <w:rFonts w:ascii="Palatino Linotype" w:hAnsi="Palatino Linotype" w:cs="Palatino Linotype"/>
          <w:sz w:val="28"/>
          <w:szCs w:val="28"/>
          <w:lang w:eastAsia="zh-CN"/>
        </w:rPr>
        <w:t>ӯ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и мазкур ба асос гирифта шуда, тиб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қ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 xml:space="preserve">и моддаи 40 Кодекси гумруки </w:t>
      </w:r>
      <w:r w:rsidRPr="00A64FEC">
        <w:rPr>
          <w:rFonts w:ascii="Lucida Sans Unicode" w:hAnsi="Lucida Sans Unicode" w:cs="Lucida Sans Unicode"/>
          <w:sz w:val="28"/>
          <w:szCs w:val="28"/>
          <w:lang w:eastAsia="zh-CN"/>
        </w:rPr>
        <w:t>Ҷ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ум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ҳ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урии То</w:t>
      </w:r>
      <w:r w:rsidRPr="00A64FEC">
        <w:rPr>
          <w:rFonts w:ascii="Lucida Sans Unicode" w:hAnsi="Lucida Sans Unicode" w:cs="Lucida Sans Unicode"/>
          <w:sz w:val="28"/>
          <w:szCs w:val="28"/>
          <w:lang w:eastAsia="zh-CN"/>
        </w:rPr>
        <w:t>ҷ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 xml:space="preserve">икистон 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қ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 xml:space="preserve">арор </w:t>
      </w:r>
      <w:r w:rsidRPr="00A64FEC">
        <w:rPr>
          <w:rFonts w:ascii="Times New Roman" w:hAnsi="Times New Roman" w:cs="Times New Roman"/>
          <w:sz w:val="28"/>
          <w:szCs w:val="28"/>
          <w:lang w:eastAsia="zh-CN"/>
        </w:rPr>
        <w:t>қ</w:t>
      </w:r>
      <w:r w:rsidRPr="00A64FEC">
        <w:rPr>
          <w:rFonts w:ascii="Times New Roman Tj" w:hAnsi="Times New Roman Tj" w:cs="Times New Roman"/>
          <w:sz w:val="28"/>
          <w:szCs w:val="28"/>
          <w:lang w:eastAsia="zh-CN"/>
        </w:rPr>
        <w:t>абул карда мешавад.</w:t>
      </w:r>
    </w:p>
    <w:p w:rsidR="00CF0944" w:rsidRPr="00A64FEC" w:rsidRDefault="00CF0944" w:rsidP="009A5DEA">
      <w:pPr>
        <w:spacing w:after="0" w:line="240" w:lineRule="auto"/>
        <w:rPr>
          <w:rFonts w:ascii="Times New Roman Tj" w:hAnsi="Times New Roman Tj" w:cs="Times New Roman"/>
          <w:sz w:val="28"/>
          <w:szCs w:val="28"/>
        </w:rPr>
      </w:pPr>
    </w:p>
    <w:sectPr w:rsidR="00CF0944" w:rsidRPr="00A64FEC" w:rsidSect="001C79A5">
      <w:pgSz w:w="11906" w:h="16838"/>
      <w:pgMar w:top="851" w:right="851" w:bottom="127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0944" w:rsidRDefault="00CF0944" w:rsidP="0082062F">
      <w:pPr>
        <w:spacing w:after="0" w:line="240" w:lineRule="auto"/>
      </w:pPr>
      <w:r>
        <w:separator/>
      </w:r>
    </w:p>
  </w:endnote>
  <w:endnote w:type="continuationSeparator" w:id="0">
    <w:p w:rsidR="00CF0944" w:rsidRDefault="00CF0944" w:rsidP="0082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Palatino Linotype">
    <w:panose1 w:val="02040502050505030304"/>
    <w:charset w:val="CC"/>
    <w:family w:val="roman"/>
    <w:pitch w:val="variable"/>
    <w:sig w:usb0="E0000387" w:usb1="40000013" w:usb2="00000000" w:usb3="00000000" w:csb0="0000019F" w:csb1="00000000"/>
  </w:font>
  <w:font w:name="MS Mincho">
    <w:altName w:val="?l?r ??Ѓfc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Gothic">
    <w:altName w:val="MS Mincho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0944" w:rsidRDefault="00CF0944" w:rsidP="0082062F">
      <w:pPr>
        <w:spacing w:after="0" w:line="240" w:lineRule="auto"/>
      </w:pPr>
      <w:r>
        <w:separator/>
      </w:r>
    </w:p>
  </w:footnote>
  <w:footnote w:type="continuationSeparator" w:id="0">
    <w:p w:rsidR="00CF0944" w:rsidRDefault="00CF0944" w:rsidP="008206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EC101B"/>
    <w:multiLevelType w:val="hybridMultilevel"/>
    <w:tmpl w:val="1CD8D44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9DB"/>
    <w:rsid w:val="00020F1A"/>
    <w:rsid w:val="00024AA7"/>
    <w:rsid w:val="00025BD3"/>
    <w:rsid w:val="000444FE"/>
    <w:rsid w:val="00046FCD"/>
    <w:rsid w:val="00062E35"/>
    <w:rsid w:val="00062FB6"/>
    <w:rsid w:val="0007098C"/>
    <w:rsid w:val="00070C43"/>
    <w:rsid w:val="000763F1"/>
    <w:rsid w:val="00077213"/>
    <w:rsid w:val="000A2373"/>
    <w:rsid w:val="000B214D"/>
    <w:rsid w:val="000B6CFE"/>
    <w:rsid w:val="000C5FEA"/>
    <w:rsid w:val="000E7BFB"/>
    <w:rsid w:val="000F388D"/>
    <w:rsid w:val="00100AD3"/>
    <w:rsid w:val="001178A6"/>
    <w:rsid w:val="0012194E"/>
    <w:rsid w:val="00130BC5"/>
    <w:rsid w:val="00137254"/>
    <w:rsid w:val="00140FA2"/>
    <w:rsid w:val="00162E28"/>
    <w:rsid w:val="00163FED"/>
    <w:rsid w:val="00164149"/>
    <w:rsid w:val="00165A63"/>
    <w:rsid w:val="001A4DF1"/>
    <w:rsid w:val="001C6160"/>
    <w:rsid w:val="001C79A5"/>
    <w:rsid w:val="001D052B"/>
    <w:rsid w:val="001D1A44"/>
    <w:rsid w:val="00202D12"/>
    <w:rsid w:val="00204AF8"/>
    <w:rsid w:val="00210707"/>
    <w:rsid w:val="002356C6"/>
    <w:rsid w:val="002537A6"/>
    <w:rsid w:val="0025519A"/>
    <w:rsid w:val="00266D58"/>
    <w:rsid w:val="002724DB"/>
    <w:rsid w:val="00274139"/>
    <w:rsid w:val="00275B00"/>
    <w:rsid w:val="0028016B"/>
    <w:rsid w:val="00284871"/>
    <w:rsid w:val="00284A63"/>
    <w:rsid w:val="002A72A8"/>
    <w:rsid w:val="002D4059"/>
    <w:rsid w:val="002D425C"/>
    <w:rsid w:val="002F3AC9"/>
    <w:rsid w:val="002F5478"/>
    <w:rsid w:val="00304727"/>
    <w:rsid w:val="0032452B"/>
    <w:rsid w:val="00352F25"/>
    <w:rsid w:val="003538A5"/>
    <w:rsid w:val="00355A4F"/>
    <w:rsid w:val="00372A83"/>
    <w:rsid w:val="00384A72"/>
    <w:rsid w:val="003964A9"/>
    <w:rsid w:val="003A1CFB"/>
    <w:rsid w:val="003D22D3"/>
    <w:rsid w:val="004069D8"/>
    <w:rsid w:val="00412D8B"/>
    <w:rsid w:val="00415CF4"/>
    <w:rsid w:val="004327C7"/>
    <w:rsid w:val="0045099B"/>
    <w:rsid w:val="00453D10"/>
    <w:rsid w:val="00461A34"/>
    <w:rsid w:val="00466F68"/>
    <w:rsid w:val="004742AE"/>
    <w:rsid w:val="004747A8"/>
    <w:rsid w:val="00484A32"/>
    <w:rsid w:val="004A1329"/>
    <w:rsid w:val="004A5B09"/>
    <w:rsid w:val="004B157C"/>
    <w:rsid w:val="004B3BDB"/>
    <w:rsid w:val="004B735A"/>
    <w:rsid w:val="004C2DAF"/>
    <w:rsid w:val="004C4F23"/>
    <w:rsid w:val="004D43A6"/>
    <w:rsid w:val="004E129E"/>
    <w:rsid w:val="004F22C0"/>
    <w:rsid w:val="004F66DB"/>
    <w:rsid w:val="00505020"/>
    <w:rsid w:val="0050641F"/>
    <w:rsid w:val="0053334B"/>
    <w:rsid w:val="00541518"/>
    <w:rsid w:val="005423C5"/>
    <w:rsid w:val="005478BA"/>
    <w:rsid w:val="00550A06"/>
    <w:rsid w:val="00556C0D"/>
    <w:rsid w:val="00562F8C"/>
    <w:rsid w:val="0059508F"/>
    <w:rsid w:val="005B6B8E"/>
    <w:rsid w:val="005C0D39"/>
    <w:rsid w:val="005C4010"/>
    <w:rsid w:val="005D65C8"/>
    <w:rsid w:val="005D6619"/>
    <w:rsid w:val="005E0D80"/>
    <w:rsid w:val="005E3D54"/>
    <w:rsid w:val="005E778C"/>
    <w:rsid w:val="00626097"/>
    <w:rsid w:val="006316BE"/>
    <w:rsid w:val="00634245"/>
    <w:rsid w:val="006537CB"/>
    <w:rsid w:val="00685C21"/>
    <w:rsid w:val="006930D9"/>
    <w:rsid w:val="00697300"/>
    <w:rsid w:val="006A7C63"/>
    <w:rsid w:val="006C08D0"/>
    <w:rsid w:val="006C0E9F"/>
    <w:rsid w:val="006C78C8"/>
    <w:rsid w:val="006D0041"/>
    <w:rsid w:val="006D6DA4"/>
    <w:rsid w:val="006E151D"/>
    <w:rsid w:val="006E215B"/>
    <w:rsid w:val="006E6B66"/>
    <w:rsid w:val="006F1ED1"/>
    <w:rsid w:val="00700223"/>
    <w:rsid w:val="007039DB"/>
    <w:rsid w:val="007139D7"/>
    <w:rsid w:val="00745AE3"/>
    <w:rsid w:val="00764FCF"/>
    <w:rsid w:val="0077373F"/>
    <w:rsid w:val="00776C17"/>
    <w:rsid w:val="0078327F"/>
    <w:rsid w:val="00785A5D"/>
    <w:rsid w:val="007B314C"/>
    <w:rsid w:val="007B4CD6"/>
    <w:rsid w:val="007C29B0"/>
    <w:rsid w:val="007D63EE"/>
    <w:rsid w:val="007D6C10"/>
    <w:rsid w:val="007E040E"/>
    <w:rsid w:val="007E4DBF"/>
    <w:rsid w:val="00806541"/>
    <w:rsid w:val="0081304A"/>
    <w:rsid w:val="0082062F"/>
    <w:rsid w:val="008257F6"/>
    <w:rsid w:val="00827DBF"/>
    <w:rsid w:val="008327CA"/>
    <w:rsid w:val="0083426C"/>
    <w:rsid w:val="0083463F"/>
    <w:rsid w:val="008401A0"/>
    <w:rsid w:val="00843250"/>
    <w:rsid w:val="00856858"/>
    <w:rsid w:val="00861FDF"/>
    <w:rsid w:val="00866B21"/>
    <w:rsid w:val="0087307D"/>
    <w:rsid w:val="008A7F9D"/>
    <w:rsid w:val="008B389B"/>
    <w:rsid w:val="008D5E04"/>
    <w:rsid w:val="008F3E8F"/>
    <w:rsid w:val="008F421D"/>
    <w:rsid w:val="0092170A"/>
    <w:rsid w:val="0095326B"/>
    <w:rsid w:val="009570C7"/>
    <w:rsid w:val="00960696"/>
    <w:rsid w:val="00972DF7"/>
    <w:rsid w:val="0098029A"/>
    <w:rsid w:val="009A5DEA"/>
    <w:rsid w:val="009B40C6"/>
    <w:rsid w:val="009C1253"/>
    <w:rsid w:val="009E104E"/>
    <w:rsid w:val="009E7AF6"/>
    <w:rsid w:val="009F3854"/>
    <w:rsid w:val="009F7E42"/>
    <w:rsid w:val="00A01891"/>
    <w:rsid w:val="00A05082"/>
    <w:rsid w:val="00A061E0"/>
    <w:rsid w:val="00A10834"/>
    <w:rsid w:val="00A17691"/>
    <w:rsid w:val="00A24F32"/>
    <w:rsid w:val="00A27A3B"/>
    <w:rsid w:val="00A33029"/>
    <w:rsid w:val="00A35F1E"/>
    <w:rsid w:val="00A45D22"/>
    <w:rsid w:val="00A64FEC"/>
    <w:rsid w:val="00A74CBC"/>
    <w:rsid w:val="00A8605F"/>
    <w:rsid w:val="00A911A3"/>
    <w:rsid w:val="00A912F5"/>
    <w:rsid w:val="00A93A95"/>
    <w:rsid w:val="00A93E17"/>
    <w:rsid w:val="00A95542"/>
    <w:rsid w:val="00AA0CB3"/>
    <w:rsid w:val="00AB3BE0"/>
    <w:rsid w:val="00AD14DC"/>
    <w:rsid w:val="00AD7A91"/>
    <w:rsid w:val="00AE3515"/>
    <w:rsid w:val="00AE6488"/>
    <w:rsid w:val="00AE7DE9"/>
    <w:rsid w:val="00B12E82"/>
    <w:rsid w:val="00B16889"/>
    <w:rsid w:val="00B177E5"/>
    <w:rsid w:val="00B27BF2"/>
    <w:rsid w:val="00B417D2"/>
    <w:rsid w:val="00B5561A"/>
    <w:rsid w:val="00B55CBC"/>
    <w:rsid w:val="00B604BC"/>
    <w:rsid w:val="00B65CAF"/>
    <w:rsid w:val="00B82DD5"/>
    <w:rsid w:val="00BA2386"/>
    <w:rsid w:val="00BB0EB3"/>
    <w:rsid w:val="00BC004B"/>
    <w:rsid w:val="00BC6ED4"/>
    <w:rsid w:val="00BD303D"/>
    <w:rsid w:val="00BD4EBA"/>
    <w:rsid w:val="00C01F37"/>
    <w:rsid w:val="00C0385E"/>
    <w:rsid w:val="00C445E4"/>
    <w:rsid w:val="00C503B9"/>
    <w:rsid w:val="00C50AA2"/>
    <w:rsid w:val="00C52EF1"/>
    <w:rsid w:val="00C65A1B"/>
    <w:rsid w:val="00C71C2A"/>
    <w:rsid w:val="00C771E1"/>
    <w:rsid w:val="00CA6BFE"/>
    <w:rsid w:val="00CC014A"/>
    <w:rsid w:val="00CC0977"/>
    <w:rsid w:val="00CC2EB8"/>
    <w:rsid w:val="00CD4EE7"/>
    <w:rsid w:val="00CE4D11"/>
    <w:rsid w:val="00CE6A41"/>
    <w:rsid w:val="00CF0944"/>
    <w:rsid w:val="00CF2B28"/>
    <w:rsid w:val="00D074F5"/>
    <w:rsid w:val="00D138F4"/>
    <w:rsid w:val="00D14F02"/>
    <w:rsid w:val="00D3525A"/>
    <w:rsid w:val="00D63890"/>
    <w:rsid w:val="00D810C8"/>
    <w:rsid w:val="00D8380A"/>
    <w:rsid w:val="00D9200A"/>
    <w:rsid w:val="00DB5A72"/>
    <w:rsid w:val="00DD55C5"/>
    <w:rsid w:val="00DE16B7"/>
    <w:rsid w:val="00DE5D6E"/>
    <w:rsid w:val="00DE6167"/>
    <w:rsid w:val="00DF094D"/>
    <w:rsid w:val="00DF3CB8"/>
    <w:rsid w:val="00E11DC6"/>
    <w:rsid w:val="00E13BBD"/>
    <w:rsid w:val="00E32006"/>
    <w:rsid w:val="00E36FFE"/>
    <w:rsid w:val="00E42274"/>
    <w:rsid w:val="00E4337E"/>
    <w:rsid w:val="00E72551"/>
    <w:rsid w:val="00E75409"/>
    <w:rsid w:val="00E820B9"/>
    <w:rsid w:val="00E82680"/>
    <w:rsid w:val="00E915A4"/>
    <w:rsid w:val="00EA3F0E"/>
    <w:rsid w:val="00EA41F2"/>
    <w:rsid w:val="00EB7659"/>
    <w:rsid w:val="00ED533D"/>
    <w:rsid w:val="00EF1941"/>
    <w:rsid w:val="00F02949"/>
    <w:rsid w:val="00F05E17"/>
    <w:rsid w:val="00F07C28"/>
    <w:rsid w:val="00F12677"/>
    <w:rsid w:val="00F44A44"/>
    <w:rsid w:val="00F51B3D"/>
    <w:rsid w:val="00F528A2"/>
    <w:rsid w:val="00F70166"/>
    <w:rsid w:val="00F75A83"/>
    <w:rsid w:val="00F76294"/>
    <w:rsid w:val="00F851F2"/>
    <w:rsid w:val="00F93A93"/>
    <w:rsid w:val="00FA76B0"/>
    <w:rsid w:val="00FB6F77"/>
    <w:rsid w:val="00FF0996"/>
    <w:rsid w:val="00FF51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680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7039D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039DB"/>
    <w:rPr>
      <w:rFonts w:cs="Times New Roman"/>
      <w:color w:val="800080"/>
      <w:u w:val="single"/>
    </w:rPr>
  </w:style>
  <w:style w:type="paragraph" w:customStyle="1" w:styleId="xl65">
    <w:name w:val="xl65"/>
    <w:basedOn w:val="Normal"/>
    <w:uiPriority w:val="99"/>
    <w:rsid w:val="007039D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customStyle="1" w:styleId="xl66">
    <w:name w:val="xl66"/>
    <w:basedOn w:val="Normal"/>
    <w:uiPriority w:val="99"/>
    <w:rsid w:val="007039D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67">
    <w:name w:val="xl67"/>
    <w:basedOn w:val="Normal"/>
    <w:uiPriority w:val="99"/>
    <w:rsid w:val="007039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68">
    <w:name w:val="xl68"/>
    <w:basedOn w:val="Normal"/>
    <w:uiPriority w:val="99"/>
    <w:rsid w:val="007039D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32"/>
      <w:szCs w:val="32"/>
      <w:lang w:eastAsia="ru-RU"/>
    </w:rPr>
  </w:style>
  <w:style w:type="paragraph" w:customStyle="1" w:styleId="xl69">
    <w:name w:val="xl69"/>
    <w:basedOn w:val="Normal"/>
    <w:uiPriority w:val="99"/>
    <w:rsid w:val="007039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7039DB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7039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7039DB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7039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7039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7039D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7039D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7039DB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  <w:style w:type="paragraph" w:customStyle="1" w:styleId="xl85">
    <w:name w:val="xl85"/>
    <w:basedOn w:val="Normal"/>
    <w:uiPriority w:val="99"/>
    <w:rsid w:val="007039D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xl86">
    <w:name w:val="xl86"/>
    <w:basedOn w:val="Normal"/>
    <w:uiPriority w:val="99"/>
    <w:rsid w:val="007039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7039D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7039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7039D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7039D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7039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7039D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msonormal0">
    <w:name w:val="msonormal"/>
    <w:basedOn w:val="Normal"/>
    <w:uiPriority w:val="99"/>
    <w:rsid w:val="00275B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ListParagraph">
    <w:name w:val="List Paragraph"/>
    <w:basedOn w:val="Normal"/>
    <w:uiPriority w:val="99"/>
    <w:qFormat/>
    <w:rsid w:val="0082062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820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2062F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206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2062F"/>
    <w:rPr>
      <w:rFonts w:cs="Times New Roman"/>
    </w:rPr>
  </w:style>
  <w:style w:type="paragraph" w:styleId="NoSpacing">
    <w:name w:val="No Spacing"/>
    <w:uiPriority w:val="99"/>
    <w:qFormat/>
    <w:rsid w:val="0082062F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505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050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0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38</Pages>
  <Words>7680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Лоиҳа</dc:title>
  <dc:subject/>
  <dc:creator>Пользователь</dc:creator>
  <cp:keywords/>
  <dc:description/>
  <cp:lastModifiedBy>User</cp:lastModifiedBy>
  <cp:revision>3</cp:revision>
  <cp:lastPrinted>2020-08-17T05:48:00Z</cp:lastPrinted>
  <dcterms:created xsi:type="dcterms:W3CDTF">2020-09-15T07:12:00Z</dcterms:created>
  <dcterms:modified xsi:type="dcterms:W3CDTF">2020-09-15T11:32:00Z</dcterms:modified>
</cp:coreProperties>
</file>