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D6" w:rsidRPr="005F5B2F" w:rsidRDefault="00E704D6" w:rsidP="004A76EF">
      <w:pPr>
        <w:widowControl w:val="0"/>
        <w:autoSpaceDE w:val="0"/>
        <w:autoSpaceDN w:val="0"/>
        <w:adjustRightInd w:val="0"/>
        <w:ind w:left="708" w:firstLine="708"/>
        <w:jc w:val="right"/>
        <w:rPr>
          <w:rFonts w:ascii="Times New Roman Tj" w:hAnsi="Times New Roman Tj"/>
          <w:sz w:val="28"/>
          <w:szCs w:val="28"/>
        </w:rPr>
      </w:pPr>
      <w:bookmarkStart w:id="0" w:name="_GoBack"/>
      <w:bookmarkEnd w:id="0"/>
      <w:r w:rsidRPr="005F5B2F">
        <w:rPr>
          <w:rFonts w:ascii="Times New Roman Tj" w:hAnsi="Times New Roman Tj"/>
          <w:sz w:val="28"/>
          <w:szCs w:val="28"/>
        </w:rPr>
        <w:t>Замимаи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5F5B2F">
        <w:rPr>
          <w:rFonts w:ascii="Times New Roman Tj" w:hAnsi="Times New Roman Tj"/>
          <w:sz w:val="28"/>
          <w:szCs w:val="28"/>
        </w:rPr>
        <w:t>1</w:t>
      </w:r>
    </w:p>
    <w:p w:rsidR="00E704D6" w:rsidRPr="005F5B2F" w:rsidRDefault="00E704D6" w:rsidP="004A76EF">
      <w:pPr>
        <w:widowControl w:val="0"/>
        <w:autoSpaceDE w:val="0"/>
        <w:autoSpaceDN w:val="0"/>
        <w:adjustRightInd w:val="0"/>
        <w:jc w:val="right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б</w:t>
      </w:r>
      <w:r w:rsidRPr="005F5B2F">
        <w:rPr>
          <w:rFonts w:ascii="Times New Roman Tj" w:hAnsi="Times New Roman Tj"/>
          <w:sz w:val="28"/>
          <w:szCs w:val="28"/>
        </w:rPr>
        <w:t>а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5F5B2F">
        <w:rPr>
          <w:rFonts w:ascii="Times New Roman Tj" w:hAnsi="Times New Roman Tj"/>
          <w:sz w:val="28"/>
          <w:szCs w:val="28"/>
        </w:rPr>
        <w:t>ќарори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5F5B2F">
        <w:rPr>
          <w:rFonts w:ascii="Times New Roman Tj" w:hAnsi="Times New Roman Tj"/>
          <w:sz w:val="28"/>
          <w:szCs w:val="28"/>
        </w:rPr>
        <w:t>Њукумати</w:t>
      </w:r>
    </w:p>
    <w:p w:rsidR="00E704D6" w:rsidRPr="005F5B2F" w:rsidRDefault="00E704D6" w:rsidP="004A76EF">
      <w:pPr>
        <w:widowControl w:val="0"/>
        <w:autoSpaceDE w:val="0"/>
        <w:autoSpaceDN w:val="0"/>
        <w:adjustRightInd w:val="0"/>
        <w:spacing w:after="120"/>
        <w:ind w:left="4956"/>
        <w:jc w:val="right"/>
        <w:rPr>
          <w:rFonts w:ascii="Times New Roman Tj" w:hAnsi="Times New Roman Tj"/>
          <w:sz w:val="28"/>
          <w:szCs w:val="28"/>
        </w:rPr>
      </w:pPr>
      <w:r w:rsidRPr="005F5B2F">
        <w:rPr>
          <w:rFonts w:ascii="Times New Roman Tj" w:hAnsi="Times New Roman Tj"/>
          <w:sz w:val="28"/>
          <w:szCs w:val="28"/>
        </w:rPr>
        <w:t>Љумњурии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5F5B2F">
        <w:rPr>
          <w:rFonts w:ascii="Times New Roman Tj" w:hAnsi="Times New Roman Tj"/>
          <w:sz w:val="28"/>
          <w:szCs w:val="28"/>
        </w:rPr>
        <w:t>Тољикистон</w:t>
      </w:r>
    </w:p>
    <w:p w:rsidR="00E704D6" w:rsidRPr="005F5B2F" w:rsidRDefault="00E704D6" w:rsidP="004A76EF">
      <w:pPr>
        <w:widowControl w:val="0"/>
        <w:autoSpaceDE w:val="0"/>
        <w:autoSpaceDN w:val="0"/>
        <w:adjustRightInd w:val="0"/>
        <w:jc w:val="right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аз 24 июли</w:t>
      </w:r>
      <w:r w:rsidRPr="005F5B2F">
        <w:rPr>
          <w:rFonts w:ascii="Times New Roman Tj" w:hAnsi="Times New Roman Tj"/>
          <w:sz w:val="28"/>
          <w:szCs w:val="28"/>
        </w:rPr>
        <w:t xml:space="preserve"> соли 2020, №</w:t>
      </w:r>
      <w:r>
        <w:rPr>
          <w:rFonts w:ascii="Times New Roman Tj" w:hAnsi="Times New Roman Tj"/>
          <w:sz w:val="28"/>
          <w:szCs w:val="28"/>
        </w:rPr>
        <w:t xml:space="preserve"> 411</w:t>
      </w:r>
    </w:p>
    <w:p w:rsidR="00E704D6" w:rsidRPr="005F5B2F" w:rsidRDefault="00E704D6" w:rsidP="005F5B2F">
      <w:pPr>
        <w:widowControl w:val="0"/>
        <w:autoSpaceDE w:val="0"/>
        <w:autoSpaceDN w:val="0"/>
        <w:adjustRightInd w:val="0"/>
        <w:rPr>
          <w:rFonts w:ascii="Times New Roman Tj" w:hAnsi="Times New Roman Tj"/>
          <w:sz w:val="28"/>
          <w:szCs w:val="28"/>
        </w:rPr>
      </w:pPr>
    </w:p>
    <w:p w:rsidR="00E704D6" w:rsidRPr="005F5B2F" w:rsidRDefault="00E704D6" w:rsidP="00C53AB8">
      <w:pPr>
        <w:autoSpaceDE w:val="0"/>
        <w:ind w:firstLine="0"/>
        <w:jc w:val="center"/>
        <w:rPr>
          <w:rFonts w:ascii="Times New Roman Tj" w:hAnsi="Times New Roman Tj"/>
          <w:iCs/>
        </w:rPr>
      </w:pPr>
    </w:p>
    <w:p w:rsidR="00E704D6" w:rsidRPr="00E279A1" w:rsidRDefault="00E704D6" w:rsidP="00C53AB8">
      <w:pPr>
        <w:autoSpaceDE w:val="0"/>
        <w:spacing w:line="276" w:lineRule="auto"/>
        <w:ind w:firstLine="0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E279A1">
        <w:rPr>
          <w:rFonts w:ascii="Times New Roman Tj" w:hAnsi="Times New Roman Tj"/>
          <w:iCs/>
          <w:sz w:val="28"/>
          <w:szCs w:val="28"/>
        </w:rPr>
        <w:t>Шакли</w:t>
      </w:r>
      <w:r>
        <w:rPr>
          <w:rFonts w:ascii="Times New Roman Tj" w:hAnsi="Times New Roman Tj"/>
          <w:iCs/>
          <w:sz w:val="28"/>
          <w:szCs w:val="28"/>
        </w:rPr>
        <w:t xml:space="preserve"> </w:t>
      </w:r>
      <w:r w:rsidRPr="00E279A1">
        <w:rPr>
          <w:rFonts w:ascii="Times New Roman Tj" w:hAnsi="Times New Roman Tj"/>
          <w:iCs/>
          <w:sz w:val="28"/>
          <w:szCs w:val="28"/>
        </w:rPr>
        <w:t>эъл</w:t>
      </w:r>
      <w:r>
        <w:rPr>
          <w:rFonts w:ascii="Times New Roman Tj" w:hAnsi="Times New Roman Tj"/>
          <w:iCs/>
          <w:sz w:val="28"/>
          <w:szCs w:val="28"/>
        </w:rPr>
        <w:t>о</w:t>
      </w:r>
      <w:r w:rsidRPr="00E279A1">
        <w:rPr>
          <w:rFonts w:ascii="Times New Roman Tj" w:hAnsi="Times New Roman Tj"/>
          <w:iCs/>
          <w:sz w:val="28"/>
          <w:szCs w:val="28"/>
        </w:rPr>
        <w:t>мия</w:t>
      </w:r>
    </w:p>
    <w:p w:rsidR="00E704D6" w:rsidRPr="00E279A1" w:rsidRDefault="00E704D6" w:rsidP="00C53AB8">
      <w:pPr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о</w:t>
      </w:r>
      <w:r w:rsidRPr="00E279A1">
        <w:rPr>
          <w:rFonts w:ascii="Times New Roman Tj" w:hAnsi="Times New Roman Tj"/>
          <w:sz w:val="28"/>
          <w:szCs w:val="28"/>
          <w:lang w:val="tg-Cyrl-TJ"/>
        </w:rPr>
        <w:t>ид ба андоз аз даромад</w:t>
      </w:r>
    </w:p>
    <w:p w:rsidR="00E704D6" w:rsidRPr="005F5B2F" w:rsidRDefault="00E704D6" w:rsidP="00C53AB8">
      <w:pPr>
        <w:autoSpaceDE w:val="0"/>
        <w:ind w:firstLine="0"/>
        <w:jc w:val="center"/>
        <w:rPr>
          <w:rFonts w:ascii="Times New Roman Tj" w:hAnsi="Times New Roman Tj"/>
          <w:lang w:val="tg-Cyrl-TJ"/>
        </w:rPr>
      </w:pPr>
    </w:p>
    <w:p w:rsidR="00E704D6" w:rsidRPr="005F5B2F" w:rsidRDefault="00E704D6" w:rsidP="00C53AB8">
      <w:pPr>
        <w:autoSpaceDE w:val="0"/>
        <w:spacing w:line="276" w:lineRule="auto"/>
        <w:ind w:firstLine="0"/>
        <w:rPr>
          <w:rFonts w:ascii="Times New Roman Tj" w:hAnsi="Times New Roman Tj"/>
          <w:iCs/>
          <w:sz w:val="6"/>
          <w:szCs w:val="6"/>
          <w:lang w:val="tg-Cyrl-TJ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84"/>
        <w:gridCol w:w="6520"/>
        <w:gridCol w:w="1584"/>
        <w:gridCol w:w="1595"/>
        <w:gridCol w:w="49"/>
      </w:tblGrid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sz w:val="8"/>
                <w:szCs w:val="8"/>
                <w:lang w:val="tg-Cyrl-TJ"/>
              </w:rPr>
            </w:pPr>
          </w:p>
          <w:p w:rsidR="00E704D6" w:rsidRPr="00B45A71" w:rsidRDefault="00E704D6" w:rsidP="00B45A7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45A71">
              <w:rPr>
                <w:rFonts w:ascii="Times New Roman Tj" w:hAnsi="Times New Roman Tj"/>
                <w:sz w:val="24"/>
                <w:szCs w:val="24"/>
              </w:rPr>
              <w:t>МАЪЛУМОТ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B45A71">
              <w:rPr>
                <w:rFonts w:ascii="Times New Roman Tj" w:hAnsi="Times New Roman Tj"/>
                <w:sz w:val="24"/>
                <w:szCs w:val="24"/>
              </w:rPr>
              <w:t xml:space="preserve"> ОИД 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B45A71">
              <w:rPr>
                <w:rFonts w:ascii="Times New Roman Tj" w:hAnsi="Times New Roman Tj"/>
                <w:sz w:val="24"/>
                <w:szCs w:val="24"/>
              </w:rPr>
              <w:t>БА МАЌОМОТИ ДАВЛАТЇ</w:t>
            </w:r>
          </w:p>
          <w:p w:rsidR="00E704D6" w:rsidRPr="00B45A71" w:rsidRDefault="00E704D6" w:rsidP="00B45A71">
            <w:pPr>
              <w:pStyle w:val="ListParagraph"/>
              <w:ind w:firstLine="0"/>
              <w:rPr>
                <w:rFonts w:ascii="Times New Roman Tj" w:hAnsi="Times New Roman Tj"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sz w:val="28"/>
                <w:szCs w:val="28"/>
              </w:rPr>
              <w:t xml:space="preserve"> _____________________________________________________</w:t>
            </w: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</w:rPr>
            </w:pPr>
            <w:r w:rsidRPr="00B45A71">
              <w:rPr>
                <w:rFonts w:ascii="Times New Roman Tj" w:hAnsi="Times New Roman Tj"/>
              </w:rPr>
              <w:t xml:space="preserve">   (ном ва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мањалли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љойгиршавии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маќомоти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андоз)</w:t>
            </w: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sz w:val="14"/>
                <w:szCs w:val="14"/>
              </w:rPr>
            </w:pP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sz w:val="28"/>
                <w:szCs w:val="28"/>
              </w:rPr>
              <w:t xml:space="preserve">     «____» _____________  соли              _______________________________  </w:t>
            </w: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</w:rPr>
            </w:pPr>
            <w:r w:rsidRPr="00B45A71">
              <w:rPr>
                <w:rFonts w:ascii="Times New Roman Tj" w:hAnsi="Times New Roman Tj"/>
              </w:rPr>
              <w:t xml:space="preserve">                     (санаи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ќабули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эъломия)                                                           (имзои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роњбари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нозироти</w:t>
            </w:r>
            <w:r>
              <w:rPr>
                <w:rFonts w:ascii="Times New Roman Tj" w:hAnsi="Times New Roman Tj"/>
              </w:rPr>
              <w:t xml:space="preserve"> </w:t>
            </w:r>
            <w:r w:rsidRPr="00B45A71">
              <w:rPr>
                <w:rFonts w:ascii="Times New Roman Tj" w:hAnsi="Times New Roman Tj"/>
              </w:rPr>
              <w:t>андоз)</w:t>
            </w: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</w:rPr>
            </w:pPr>
          </w:p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sz w:val="8"/>
                <w:szCs w:val="8"/>
              </w:rPr>
            </w:pP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45A71">
              <w:rPr>
                <w:rFonts w:ascii="Times New Roman Tj" w:hAnsi="Times New Roman Tj"/>
                <w:sz w:val="24"/>
                <w:szCs w:val="24"/>
              </w:rPr>
              <w:t>2. МАЪЛУМОТ ОИД БАЭЪЛОМИЯКУНАНДА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1. Насаб, ном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ва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номи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падар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2. Мансаби (вазифаи) ишѓол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намуда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ва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љойи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кор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3. Раќами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мушаххаси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андоз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супоранда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4. Љойи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истиќомат, раќами телефон, нишонии</w:t>
            </w:r>
            <w:r>
              <w:rPr>
                <w:rFonts w:ascii="Times New Roman Tj" w:hAnsi="Times New Roman Tj"/>
                <w:iCs/>
                <w:sz w:val="28"/>
                <w:szCs w:val="28"/>
              </w:rPr>
              <w:t xml:space="preserve"> </w:t>
            </w: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электронї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8"/>
                <w:szCs w:val="28"/>
              </w:rPr>
            </w:pPr>
            <w:r w:rsidRPr="00B45A71">
              <w:rPr>
                <w:rFonts w:ascii="Times New Roman Tj" w:hAnsi="Times New Roman Tj"/>
                <w:iCs/>
                <w:sz w:val="28"/>
                <w:szCs w:val="28"/>
              </w:rPr>
              <w:t>5. Соли њисоботї( аз 1 январ то 31 декабри соли 20___)</w:t>
            </w:r>
          </w:p>
        </w:tc>
      </w:tr>
      <w:tr w:rsidR="00E704D6" w:rsidRPr="005F5B2F" w:rsidTr="00B45A71">
        <w:trPr>
          <w:gridAfter w:val="1"/>
          <w:wAfter w:w="51" w:type="dxa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</w:tr>
      <w:tr w:rsidR="00E704D6" w:rsidRPr="005F5B2F" w:rsidTr="00B45A71">
        <w:trPr>
          <w:gridAfter w:val="1"/>
          <w:wAfter w:w="51" w:type="dxa"/>
          <w:trHeight w:val="327"/>
        </w:trPr>
        <w:tc>
          <w:tcPr>
            <w:tcW w:w="10632" w:type="dxa"/>
            <w:gridSpan w:val="4"/>
            <w:vAlign w:val="center"/>
          </w:tcPr>
          <w:p w:rsidR="00E704D6" w:rsidRPr="00B45A71" w:rsidRDefault="00E704D6" w:rsidP="00B45A71">
            <w:pPr>
              <w:spacing w:line="276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E704D6" w:rsidRPr="005F5B2F" w:rsidTr="00B45A71">
        <w:trPr>
          <w:gridAfter w:val="1"/>
          <w:wAfter w:w="51" w:type="dxa"/>
          <w:trHeight w:val="187"/>
        </w:trPr>
        <w:tc>
          <w:tcPr>
            <w:tcW w:w="10632" w:type="dxa"/>
            <w:gridSpan w:val="4"/>
          </w:tcPr>
          <w:p w:rsidR="00E704D6" w:rsidRPr="00B45A71" w:rsidRDefault="00E704D6" w:rsidP="00B45A71">
            <w:pPr>
              <w:ind w:firstLine="0"/>
              <w:jc w:val="center"/>
              <w:rPr>
                <w:rFonts w:ascii="Times New Roman Tj" w:hAnsi="Times New Roman Tj"/>
                <w:iCs/>
                <w:sz w:val="12"/>
                <w:szCs w:val="12"/>
              </w:rPr>
            </w:pPr>
          </w:p>
          <w:p w:rsidR="00E704D6" w:rsidRPr="00B45A71" w:rsidRDefault="00E704D6" w:rsidP="00B45A71">
            <w:pPr>
              <w:ind w:firstLine="0"/>
              <w:jc w:val="center"/>
              <w:rPr>
                <w:rFonts w:ascii="Times New Roman Tj" w:hAnsi="Times New Roman Tj"/>
                <w:iCs/>
                <w:sz w:val="24"/>
                <w:szCs w:val="24"/>
              </w:rPr>
            </w:pPr>
            <w:r w:rsidRPr="00B45A71">
              <w:rPr>
                <w:rFonts w:ascii="Times New Roman Tj" w:hAnsi="Times New Roman Tj"/>
                <w:iCs/>
                <w:sz w:val="24"/>
                <w:szCs w:val="24"/>
              </w:rPr>
              <w:t xml:space="preserve">3. МАЪЛУМОТ ДАР БОРАИ </w:t>
            </w:r>
            <w:r w:rsidRPr="00B45A71">
              <w:rPr>
                <w:rFonts w:ascii="Times New Roman Tj" w:hAnsi="Times New Roman Tj"/>
                <w:color w:val="1A1A1A"/>
                <w:sz w:val="24"/>
                <w:szCs w:val="24"/>
              </w:rPr>
              <w:t>ДАРОМАДЊО</w:t>
            </w:r>
          </w:p>
          <w:p w:rsidR="00E704D6" w:rsidRPr="00B45A71" w:rsidRDefault="00E704D6" w:rsidP="00B45A71">
            <w:pPr>
              <w:ind w:firstLine="0"/>
              <w:jc w:val="center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568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704D6" w:rsidRPr="00B45A71" w:rsidRDefault="00E704D6" w:rsidP="005F5B2F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vertAlign w:val="baseline"/>
              </w:rPr>
              <w:t>№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704D6" w:rsidRPr="00B45A71" w:rsidRDefault="00E704D6" w:rsidP="005F5B2F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vertAlign w:val="baseline"/>
              </w:rPr>
              <w:t>Номгўи</w:t>
            </w:r>
            <w:r>
              <w:rPr>
                <w:b w:val="0"/>
                <w:bCs w:val="0"/>
                <w:color w:val="1A1A1A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vertAlign w:val="baseline"/>
              </w:rPr>
              <w:t>даромад, аз љумла дар хориља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4D6" w:rsidRPr="005F5B2F" w:rsidRDefault="00E704D6" w:rsidP="005F5B2F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</w:pPr>
            <w:r w:rsidRPr="005F5B2F"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  <w:t>Маблаѓи</w:t>
            </w:r>
          </w:p>
          <w:p w:rsidR="00E704D6" w:rsidRPr="005F5B2F" w:rsidRDefault="00E704D6" w:rsidP="005F5B2F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</w:pPr>
            <w:r w:rsidRPr="005F5B2F"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  <w:t>даромад</w:t>
            </w:r>
          </w:p>
          <w:p w:rsidR="00E704D6" w:rsidRPr="005F5B2F" w:rsidRDefault="00E704D6" w:rsidP="005F5B2F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2"/>
                <w:szCs w:val="22"/>
              </w:rPr>
            </w:pPr>
            <w:r w:rsidRPr="005F5B2F">
              <w:rPr>
                <w:rFonts w:ascii="Times New Roman Tj" w:hAnsi="Times New Roman Tj"/>
                <w:color w:val="000000"/>
                <w:sz w:val="22"/>
                <w:szCs w:val="22"/>
              </w:rPr>
              <w:t>(бо</w:t>
            </w:r>
            <w:r>
              <w:rPr>
                <w:rFonts w:ascii="Times New Roman Tj" w:hAnsi="Times New Roman Tj"/>
                <w:color w:val="000000"/>
                <w:sz w:val="22"/>
                <w:szCs w:val="22"/>
              </w:rPr>
              <w:t xml:space="preserve"> </w:t>
            </w:r>
            <w:r w:rsidRPr="005F5B2F">
              <w:rPr>
                <w:rFonts w:ascii="Times New Roman Tj" w:hAnsi="Times New Roman Tj"/>
                <w:color w:val="000000"/>
                <w:sz w:val="22"/>
                <w:szCs w:val="22"/>
              </w:rPr>
              <w:t>сомонї)</w:t>
            </w: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4D6" w:rsidRPr="005F5B2F" w:rsidRDefault="00E704D6" w:rsidP="005F5B2F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</w:pPr>
            <w:r w:rsidRPr="005F5B2F">
              <w:rPr>
                <w:rFonts w:ascii="Times New Roman Tj" w:hAnsi="Times New Roman Tj"/>
                <w:sz w:val="22"/>
                <w:szCs w:val="22"/>
              </w:rPr>
              <w:t>Маблаѓи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5F5B2F">
              <w:rPr>
                <w:rFonts w:ascii="Times New Roman Tj" w:hAnsi="Times New Roman Tj"/>
                <w:sz w:val="22"/>
                <w:szCs w:val="22"/>
              </w:rPr>
              <w:t>андози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5F5B2F">
              <w:rPr>
                <w:rFonts w:ascii="Times New Roman Tj" w:hAnsi="Times New Roman Tj"/>
                <w:sz w:val="22"/>
                <w:szCs w:val="22"/>
              </w:rPr>
              <w:t>пардохтшуда (бо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5F5B2F">
              <w:rPr>
                <w:rFonts w:ascii="Times New Roman Tj" w:hAnsi="Times New Roman Tj"/>
                <w:sz w:val="22"/>
                <w:szCs w:val="22"/>
              </w:rPr>
              <w:t>сомонї)</w:t>
            </w: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1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left="38" w:right="0"/>
              <w:jc w:val="both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Даромад аз љойи кори асосї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2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A46E6C">
            <w:pPr>
              <w:pStyle w:val="04260435043D04420440"/>
              <w:tabs>
                <w:tab w:val="left" w:pos="5387"/>
              </w:tabs>
              <w:spacing w:line="240" w:lineRule="auto"/>
              <w:ind w:left="38" w:right="0"/>
              <w:jc w:val="both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Даромад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аз љойи кори ѓайриасосї(дар њолати дар ду ё зиёда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љой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кор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кардан бо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нишон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додани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љой (љойњо)-и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кори ѓайриасосї)</w:t>
            </w:r>
          </w:p>
          <w:p w:rsidR="00E704D6" w:rsidRPr="00B45A71" w:rsidRDefault="00E704D6" w:rsidP="00A46E6C">
            <w:pPr>
              <w:pStyle w:val="04260435043D04420440"/>
              <w:tabs>
                <w:tab w:val="left" w:pos="5387"/>
              </w:tabs>
              <w:spacing w:line="240" w:lineRule="auto"/>
              <w:ind w:left="38" w:right="0"/>
              <w:jc w:val="both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____________________________________________</w:t>
            </w:r>
          </w:p>
          <w:p w:rsidR="00E704D6" w:rsidRPr="00B45A71" w:rsidRDefault="00E704D6" w:rsidP="00A46E6C">
            <w:pPr>
              <w:pStyle w:val="04260435043D04420440"/>
              <w:tabs>
                <w:tab w:val="left" w:pos="5387"/>
              </w:tabs>
              <w:spacing w:line="240" w:lineRule="auto"/>
              <w:ind w:left="38" w:right="0"/>
              <w:jc w:val="both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207BCA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B5233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3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6D440B">
            <w:pPr>
              <w:tabs>
                <w:tab w:val="left" w:pos="5387"/>
              </w:tabs>
              <w:autoSpaceDE w:val="0"/>
              <w:adjustRightInd w:val="0"/>
              <w:ind w:left="38" w:firstLine="0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Даромад аз фаъолияти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илмиву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эљодї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ва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омўзгорї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(бо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нишон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додани намуди фаъолият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ва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љойи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кор)</w:t>
            </w:r>
          </w:p>
          <w:p w:rsidR="00E704D6" w:rsidRPr="005F5B2F" w:rsidRDefault="00E704D6" w:rsidP="000E2877">
            <w:pPr>
              <w:tabs>
                <w:tab w:val="left" w:pos="5387"/>
              </w:tabs>
              <w:autoSpaceDE w:val="0"/>
              <w:adjustRightInd w:val="0"/>
              <w:ind w:left="38" w:firstLine="0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________________________________________________________________________________________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B52331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B52331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B5233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4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B51934">
            <w:pPr>
              <w:tabs>
                <w:tab w:val="left" w:pos="5387"/>
              </w:tabs>
              <w:autoSpaceDE w:val="0"/>
              <w:adjustRightInd w:val="0"/>
              <w:ind w:left="38" w:firstLine="0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Даромад аз иљораи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>молу мулк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B52331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B52331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784AFA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5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784AFA">
            <w:pPr>
              <w:tabs>
                <w:tab w:val="left" w:pos="5387"/>
              </w:tabs>
              <w:autoSpaceDE w:val="0"/>
              <w:adjustRightInd w:val="0"/>
              <w:ind w:left="38" w:right="74" w:firstLine="0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Даромад аз ќитъаи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замини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наздињавлигї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val="tt-RU"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  <w:lang w:val="tt-RU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784AFA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6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784AFA">
            <w:pPr>
              <w:tabs>
                <w:tab w:val="left" w:pos="5387"/>
              </w:tabs>
              <w:autoSpaceDE w:val="0"/>
              <w:adjustRightInd w:val="0"/>
              <w:ind w:left="38" w:right="74" w:firstLine="0"/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Даромад аз замини ба иљора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гирифташуда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(додашуда)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val="tt-RU"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  <w:lang w:val="tt-RU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784AFA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7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B51934">
            <w:pPr>
              <w:tabs>
                <w:tab w:val="left" w:pos="5387"/>
              </w:tabs>
              <w:autoSpaceDE w:val="0"/>
              <w:adjustRightInd w:val="0"/>
              <w:ind w:left="38" w:right="-56" w:firstLine="0"/>
              <w:jc w:val="left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Даромад аз 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пасандозњои бонкї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val="tt-RU"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784AFA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BC077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8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B51934">
            <w:pPr>
              <w:tabs>
                <w:tab w:val="left" w:pos="5387"/>
              </w:tabs>
              <w:autoSpaceDE w:val="0"/>
              <w:adjustRightInd w:val="0"/>
              <w:ind w:left="38" w:right="-56" w:firstLine="0"/>
              <w:jc w:val="left"/>
              <w:rPr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Даромад аз 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доштани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сањм дар сармояи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оинномавии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ташкилотњои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тиљоратї (аз љумла суди сањмияњо)ва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дигар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>
              <w:rPr>
                <w:rFonts w:ascii="MS Mincho" w:eastAsia="MS Mincho" w:hAnsi="MS Mincho" w:cs="MS Mincho" w:hint="eastAsia"/>
                <w:color w:val="1A1A1A"/>
                <w:sz w:val="28"/>
                <w:szCs w:val="28"/>
              </w:rPr>
              <w:t>қ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оѓазњои</w:t>
            </w:r>
            <w:r>
              <w:rPr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Fonts w:ascii="Times New Roman Tj" w:hAnsi="Times New Roman Tj"/>
                <w:color w:val="1A1A1A"/>
                <w:sz w:val="28"/>
                <w:szCs w:val="28"/>
              </w:rPr>
              <w:t>ќиматнок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BC0771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val="tt-RU"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5F5B2F" w:rsidRDefault="00E704D6" w:rsidP="00BC0771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020"/>
        </w:trPr>
        <w:tc>
          <w:tcPr>
            <w:tcW w:w="4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BC077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9</w:t>
            </w:r>
          </w:p>
        </w:tc>
        <w:tc>
          <w:tcPr>
            <w:tcW w:w="30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BC0771">
            <w:pPr>
              <w:tabs>
                <w:tab w:val="left" w:pos="5387"/>
              </w:tabs>
              <w:autoSpaceDE w:val="0"/>
              <w:adjustRightInd w:val="0"/>
              <w:ind w:left="38" w:right="74" w:firstLine="0"/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Дигар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даромадњо (бо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</w:t>
            </w: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нишон</w:t>
            </w:r>
            <w:r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 xml:space="preserve"> додани намуди даромадњо)</w:t>
            </w:r>
          </w:p>
          <w:p w:rsidR="00E704D6" w:rsidRPr="005F5B2F" w:rsidRDefault="00E704D6" w:rsidP="00BC0771">
            <w:pPr>
              <w:tabs>
                <w:tab w:val="left" w:pos="5387"/>
              </w:tabs>
              <w:autoSpaceDE w:val="0"/>
              <w:adjustRightInd w:val="0"/>
              <w:ind w:left="38" w:right="74" w:firstLine="0"/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</w:pPr>
            <w:r w:rsidRPr="005F5B2F">
              <w:rPr>
                <w:rStyle w:val="a"/>
                <w:rFonts w:ascii="Times New Roman Tj" w:hAnsi="Times New Roman Tj"/>
                <w:color w:val="1A1A1A"/>
                <w:sz w:val="28"/>
                <w:szCs w:val="28"/>
              </w:rPr>
              <w:t>___________________________________________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4D6" w:rsidRPr="005F5B2F" w:rsidRDefault="00E704D6" w:rsidP="00BC0771">
            <w:pPr>
              <w:tabs>
                <w:tab w:val="left" w:pos="5387"/>
              </w:tabs>
              <w:suppressAutoHyphens/>
              <w:autoSpaceDN w:val="0"/>
              <w:ind w:left="-60" w:right="-55" w:firstLine="0"/>
              <w:jc w:val="center"/>
              <w:rPr>
                <w:rFonts w:ascii="Times New Roman Tj" w:hAnsi="Times New Roman Tj"/>
                <w:iCs/>
                <w:sz w:val="24"/>
                <w:szCs w:val="24"/>
                <w:lang w:val="tt-RU" w:eastAsia="ru-RU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4D6" w:rsidRPr="005F5B2F" w:rsidRDefault="00E704D6" w:rsidP="00BC0771">
            <w:pPr>
              <w:tabs>
                <w:tab w:val="left" w:pos="5387"/>
              </w:tabs>
              <w:autoSpaceDE w:val="0"/>
              <w:adjustRightInd w:val="0"/>
              <w:ind w:left="-57" w:right="-57" w:firstLine="0"/>
              <w:jc w:val="center"/>
              <w:rPr>
                <w:rFonts w:ascii="Times New Roman Tj" w:hAnsi="Times New Roman Tj"/>
                <w:color w:val="1A1A1A"/>
                <w:sz w:val="24"/>
                <w:szCs w:val="24"/>
              </w:rPr>
            </w:pPr>
          </w:p>
        </w:tc>
      </w:tr>
      <w:tr w:rsidR="00E704D6" w:rsidRPr="005F5B2F" w:rsidTr="00D466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34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45A71" w:rsidRDefault="00E704D6" w:rsidP="00BC0771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jc w:val="both"/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</w:pP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Љамъи</w:t>
            </w:r>
            <w:r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 xml:space="preserve"> </w:t>
            </w:r>
            <w:r w:rsidRPr="00B45A71">
              <w:rPr>
                <w:b w:val="0"/>
                <w:bCs w:val="0"/>
                <w:color w:val="1A1A1A"/>
                <w:sz w:val="28"/>
                <w:szCs w:val="28"/>
                <w:vertAlign w:val="baseline"/>
              </w:rPr>
              <w:t>бандњои 1-9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BC0771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4D6" w:rsidRPr="00B45A71" w:rsidRDefault="00E704D6" w:rsidP="00BC0771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1A1A1A"/>
                <w:sz w:val="24"/>
                <w:szCs w:val="24"/>
                <w:vertAlign w:val="baseline"/>
              </w:rPr>
            </w:pP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5F5B2F" w:rsidRDefault="00E704D6" w:rsidP="00B51934">
            <w:pPr>
              <w:ind w:firstLine="0"/>
              <w:rPr>
                <w:rFonts w:ascii="Times New Roman Tj" w:hAnsi="Times New Roman Tj"/>
                <w:color w:val="1A1A1A"/>
                <w:sz w:val="24"/>
                <w:szCs w:val="24"/>
              </w:rPr>
            </w:pPr>
            <w:r w:rsidRPr="005F5B2F">
              <w:rPr>
                <w:rFonts w:ascii="Times New Roman Tj" w:hAnsi="Times New Roman Tj"/>
                <w:color w:val="1A1A1A"/>
                <w:sz w:val="22"/>
                <w:szCs w:val="22"/>
                <w:lang w:val="tg-Cyrl-TJ"/>
              </w:rPr>
              <w:t xml:space="preserve">Эзоњ: Агар барои љойгир кардани номгўи даромадњо дар бандњои дахлдори боби </w:t>
            </w:r>
            <w:r>
              <w:rPr>
                <w:rFonts w:ascii="Times New Roman Tj" w:hAnsi="Times New Roman Tj"/>
                <w:color w:val="1A1A1A"/>
                <w:sz w:val="22"/>
                <w:szCs w:val="22"/>
                <w:lang w:val="tg-Cyrl-TJ"/>
              </w:rPr>
              <w:t>3</w:t>
            </w:r>
            <w:r w:rsidRPr="005F5B2F">
              <w:rPr>
                <w:rFonts w:ascii="Times New Roman Tj" w:hAnsi="Times New Roman Tj"/>
                <w:color w:val="1A1A1A"/>
                <w:sz w:val="22"/>
                <w:szCs w:val="22"/>
                <w:lang w:val="tg-Cyrl-TJ"/>
              </w:rPr>
              <w:t xml:space="preserve"> сатрњо камї кунанд, эъломиякунанда бояд сатрњои нав кушода, маълумотњоро дохил намояд.</w:t>
            </w:r>
          </w:p>
        </w:tc>
      </w:tr>
      <w:tr w:rsidR="00E704D6" w:rsidRPr="005F5B2F" w:rsidTr="005F5B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29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704D6" w:rsidRPr="00B51934" w:rsidRDefault="00E704D6" w:rsidP="00090390">
            <w:pPr>
              <w:suppressAutoHyphens/>
              <w:autoSpaceDN w:val="0"/>
              <w:ind w:firstLine="0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51934">
              <w:rPr>
                <w:rFonts w:ascii="Times New Roman Tj" w:hAnsi="Times New Roman Tj"/>
                <w:sz w:val="28"/>
                <w:szCs w:val="28"/>
                <w:lang w:val="tg-Cyrl-TJ"/>
              </w:rPr>
              <w:t>Дурустї ва пуррагии маълумоти дар эъломия  нишондодашударо тасдиќ мекунам.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  <w:p w:rsidR="00E704D6" w:rsidRPr="00B51934" w:rsidRDefault="00E704D6" w:rsidP="00090390">
            <w:pPr>
              <w:suppressAutoHyphens/>
              <w:autoSpaceDN w:val="0"/>
              <w:ind w:firstLine="0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51934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      «____» </w:t>
            </w:r>
            <w:r>
              <w:rPr>
                <w:rFonts w:ascii="Times New Roman Tj" w:hAnsi="Times New Roman Tj"/>
                <w:sz w:val="28"/>
                <w:szCs w:val="28"/>
                <w:lang w:val="tg-Cyrl-TJ"/>
              </w:rPr>
              <w:t>_________</w:t>
            </w:r>
            <w:r w:rsidRPr="00B51934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соли                                                   ____________                                                                                                                    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(санаи тартиб додани эъломия)                                                              (имзо)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center"/>
              <w:rPr>
                <w:rFonts w:ascii="Times New Roman Tj" w:hAnsi="Times New Roman Tj"/>
                <w:color w:val="1A1A1A"/>
                <w:sz w:val="26"/>
                <w:szCs w:val="26"/>
                <w:lang w:val="tg-Cyrl-TJ"/>
              </w:rPr>
            </w:pPr>
          </w:p>
          <w:p w:rsidR="00E704D6" w:rsidRPr="002C7453" w:rsidRDefault="00E704D6" w:rsidP="00090390">
            <w:pPr>
              <w:suppressAutoHyphens/>
              <w:autoSpaceDN w:val="0"/>
              <w:ind w:firstLine="0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C7453">
              <w:rPr>
                <w:rFonts w:ascii="Times New Roman Tj" w:hAnsi="Times New Roman Tj"/>
                <w:sz w:val="28"/>
                <w:szCs w:val="28"/>
                <w:lang w:val="tg-Cyrl-TJ"/>
              </w:rPr>
              <w:t>Эъломияи  пешнињодшударо ќабул кардам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>________________________________              ______________________________         ________________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>Мансаби ишѓолнамуда                           (насаб, сарњарфњои ном ва номи                     (имзо)</w:t>
            </w:r>
          </w:p>
          <w:p w:rsidR="00E704D6" w:rsidRPr="005F5B2F" w:rsidRDefault="00E704D6" w:rsidP="00DD45D4">
            <w:pPr>
              <w:suppressAutoHyphens/>
              <w:autoSpaceDN w:val="0"/>
              <w:ind w:left="3854" w:hanging="18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п</w:t>
            </w: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>адари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</w:t>
            </w: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корманди нозироти андоз)  </w:t>
            </w:r>
          </w:p>
          <w:p w:rsidR="00E704D6" w:rsidRPr="005F5B2F" w:rsidRDefault="00E704D6" w:rsidP="00090390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</w:p>
          <w:p w:rsidR="00E704D6" w:rsidRPr="005F5B2F" w:rsidRDefault="00E704D6" w:rsidP="00E366C5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</w:p>
          <w:p w:rsidR="00E704D6" w:rsidRPr="005F5B2F" w:rsidRDefault="00E704D6" w:rsidP="00E366C5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5F5B2F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   «____»</w:t>
            </w:r>
            <w:r w:rsidRPr="005F5B2F">
              <w:rPr>
                <w:rFonts w:ascii="Times New Roman Tj" w:hAnsi="Times New Roman Tj"/>
                <w:sz w:val="26"/>
                <w:szCs w:val="26"/>
                <w:lang w:val="tg-Cyrl-TJ"/>
              </w:rPr>
              <w:softHyphen/>
            </w:r>
            <w:r w:rsidRPr="005F5B2F">
              <w:rPr>
                <w:rFonts w:ascii="Times New Roman Tj" w:hAnsi="Times New Roman Tj"/>
                <w:sz w:val="26"/>
                <w:szCs w:val="26"/>
                <w:lang w:val="tg-Cyrl-TJ"/>
              </w:rPr>
              <w:softHyphen/>
              <w:t xml:space="preserve">_____________ соли _____ </w:t>
            </w:r>
          </w:p>
          <w:p w:rsidR="00E704D6" w:rsidRPr="005F5B2F" w:rsidRDefault="00E704D6" w:rsidP="00E366C5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5F5B2F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  (санаи ќабули эъломия)            </w:t>
            </w:r>
          </w:p>
          <w:p w:rsidR="00E704D6" w:rsidRPr="005F5B2F" w:rsidRDefault="00E704D6" w:rsidP="00E366C5">
            <w:pPr>
              <w:suppressAutoHyphens/>
              <w:autoSpaceDN w:val="0"/>
              <w:ind w:firstLine="0"/>
              <w:jc w:val="left"/>
              <w:rPr>
                <w:rFonts w:ascii="Times New Roman Tj" w:hAnsi="Times New Roman Tj"/>
                <w:sz w:val="24"/>
                <w:szCs w:val="24"/>
              </w:rPr>
            </w:pPr>
          </w:p>
        </w:tc>
      </w:tr>
    </w:tbl>
    <w:p w:rsidR="00E704D6" w:rsidRPr="005F5B2F" w:rsidRDefault="00E704D6" w:rsidP="00F07A93">
      <w:pPr>
        <w:rPr>
          <w:rFonts w:ascii="Times New Roman Tj" w:hAnsi="Times New Roman Tj"/>
        </w:rPr>
      </w:pPr>
    </w:p>
    <w:sectPr w:rsidR="00E704D6" w:rsidRPr="005F5B2F" w:rsidSect="0061400F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4D6" w:rsidRDefault="00E704D6" w:rsidP="00F1619D">
      <w:r>
        <w:separator/>
      </w:r>
    </w:p>
  </w:endnote>
  <w:endnote w:type="continuationSeparator" w:id="0">
    <w:p w:rsidR="00E704D6" w:rsidRDefault="00E704D6" w:rsidP="00F161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D6" w:rsidRDefault="00E704D6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E704D6" w:rsidRDefault="00E704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4D6" w:rsidRDefault="00E704D6" w:rsidP="00F1619D">
      <w:r>
        <w:separator/>
      </w:r>
    </w:p>
  </w:footnote>
  <w:footnote w:type="continuationSeparator" w:id="0">
    <w:p w:rsidR="00E704D6" w:rsidRDefault="00E704D6" w:rsidP="00F161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5846"/>
    <w:multiLevelType w:val="hybridMultilevel"/>
    <w:tmpl w:val="9F46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84F"/>
    <w:rsid w:val="0000115C"/>
    <w:rsid w:val="0001698A"/>
    <w:rsid w:val="00044159"/>
    <w:rsid w:val="00090390"/>
    <w:rsid w:val="000D0FDB"/>
    <w:rsid w:val="000E2877"/>
    <w:rsid w:val="000F32A5"/>
    <w:rsid w:val="00124A0F"/>
    <w:rsid w:val="001311B4"/>
    <w:rsid w:val="001334FC"/>
    <w:rsid w:val="001713D2"/>
    <w:rsid w:val="0017258A"/>
    <w:rsid w:val="001C4470"/>
    <w:rsid w:val="001D5298"/>
    <w:rsid w:val="001E5DDD"/>
    <w:rsid w:val="001F5D10"/>
    <w:rsid w:val="00207BCA"/>
    <w:rsid w:val="00216F41"/>
    <w:rsid w:val="0022684F"/>
    <w:rsid w:val="00267519"/>
    <w:rsid w:val="002C7453"/>
    <w:rsid w:val="002C7E38"/>
    <w:rsid w:val="003127F2"/>
    <w:rsid w:val="00344D0A"/>
    <w:rsid w:val="00375BA7"/>
    <w:rsid w:val="00385722"/>
    <w:rsid w:val="003D0ADA"/>
    <w:rsid w:val="003D4E6F"/>
    <w:rsid w:val="003F16FC"/>
    <w:rsid w:val="00416E9D"/>
    <w:rsid w:val="00422E84"/>
    <w:rsid w:val="00456678"/>
    <w:rsid w:val="00461D4C"/>
    <w:rsid w:val="004A0D20"/>
    <w:rsid w:val="004A76EF"/>
    <w:rsid w:val="004C6A1B"/>
    <w:rsid w:val="004C6F34"/>
    <w:rsid w:val="004D4389"/>
    <w:rsid w:val="00546CCC"/>
    <w:rsid w:val="00546E4C"/>
    <w:rsid w:val="00566BC6"/>
    <w:rsid w:val="00572FC5"/>
    <w:rsid w:val="0057499C"/>
    <w:rsid w:val="005A235E"/>
    <w:rsid w:val="005A5DAF"/>
    <w:rsid w:val="005D0AB2"/>
    <w:rsid w:val="005D7CCB"/>
    <w:rsid w:val="005F2CB8"/>
    <w:rsid w:val="005F5B2F"/>
    <w:rsid w:val="00613544"/>
    <w:rsid w:val="0061400F"/>
    <w:rsid w:val="00672871"/>
    <w:rsid w:val="00672F9F"/>
    <w:rsid w:val="00694E3C"/>
    <w:rsid w:val="006C2E2A"/>
    <w:rsid w:val="006D1A54"/>
    <w:rsid w:val="006D440B"/>
    <w:rsid w:val="00737A1D"/>
    <w:rsid w:val="007516E2"/>
    <w:rsid w:val="00763572"/>
    <w:rsid w:val="00784AFA"/>
    <w:rsid w:val="007860C2"/>
    <w:rsid w:val="007931BF"/>
    <w:rsid w:val="007B78BE"/>
    <w:rsid w:val="007C3171"/>
    <w:rsid w:val="007D3CCE"/>
    <w:rsid w:val="0080361B"/>
    <w:rsid w:val="00813AD9"/>
    <w:rsid w:val="00843698"/>
    <w:rsid w:val="0088662F"/>
    <w:rsid w:val="00897705"/>
    <w:rsid w:val="008D72CC"/>
    <w:rsid w:val="009048FD"/>
    <w:rsid w:val="0092454F"/>
    <w:rsid w:val="00930608"/>
    <w:rsid w:val="0095233E"/>
    <w:rsid w:val="00955C51"/>
    <w:rsid w:val="00983441"/>
    <w:rsid w:val="009862A8"/>
    <w:rsid w:val="00991326"/>
    <w:rsid w:val="00993FF9"/>
    <w:rsid w:val="009D4291"/>
    <w:rsid w:val="00A108A7"/>
    <w:rsid w:val="00A46E6C"/>
    <w:rsid w:val="00A73A26"/>
    <w:rsid w:val="00A82C34"/>
    <w:rsid w:val="00AC4510"/>
    <w:rsid w:val="00AC6438"/>
    <w:rsid w:val="00AD5398"/>
    <w:rsid w:val="00AE431F"/>
    <w:rsid w:val="00AE59D9"/>
    <w:rsid w:val="00AF7974"/>
    <w:rsid w:val="00B00E30"/>
    <w:rsid w:val="00B03942"/>
    <w:rsid w:val="00B42202"/>
    <w:rsid w:val="00B45A71"/>
    <w:rsid w:val="00B51934"/>
    <w:rsid w:val="00B52331"/>
    <w:rsid w:val="00B72A0A"/>
    <w:rsid w:val="00BA00D4"/>
    <w:rsid w:val="00BA5925"/>
    <w:rsid w:val="00BB09EF"/>
    <w:rsid w:val="00BB2C7F"/>
    <w:rsid w:val="00BC0771"/>
    <w:rsid w:val="00C53AB8"/>
    <w:rsid w:val="00C57519"/>
    <w:rsid w:val="00C63343"/>
    <w:rsid w:val="00C87A6D"/>
    <w:rsid w:val="00C95AF7"/>
    <w:rsid w:val="00CA27BC"/>
    <w:rsid w:val="00CE6929"/>
    <w:rsid w:val="00D17715"/>
    <w:rsid w:val="00D22F96"/>
    <w:rsid w:val="00D24A72"/>
    <w:rsid w:val="00D44B8C"/>
    <w:rsid w:val="00D46660"/>
    <w:rsid w:val="00D65F54"/>
    <w:rsid w:val="00D71893"/>
    <w:rsid w:val="00D74471"/>
    <w:rsid w:val="00DD45D4"/>
    <w:rsid w:val="00DD4B78"/>
    <w:rsid w:val="00DD6176"/>
    <w:rsid w:val="00DE28E9"/>
    <w:rsid w:val="00E12F14"/>
    <w:rsid w:val="00E279A1"/>
    <w:rsid w:val="00E366C5"/>
    <w:rsid w:val="00E465F7"/>
    <w:rsid w:val="00E576D8"/>
    <w:rsid w:val="00E603D4"/>
    <w:rsid w:val="00E704D6"/>
    <w:rsid w:val="00EE76E0"/>
    <w:rsid w:val="00EF1B9C"/>
    <w:rsid w:val="00F061ED"/>
    <w:rsid w:val="00F07A93"/>
    <w:rsid w:val="00F1619D"/>
    <w:rsid w:val="00F33ADA"/>
    <w:rsid w:val="00F674E2"/>
    <w:rsid w:val="00F7666D"/>
    <w:rsid w:val="00F8172F"/>
    <w:rsid w:val="00FA17B5"/>
    <w:rsid w:val="00FD69C5"/>
    <w:rsid w:val="00FE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AB8"/>
    <w:pPr>
      <w:ind w:firstLine="709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53AB8"/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4260435043D04420440">
    <w:name w:val="&lt;0426&gt;&lt;0435&gt;&lt;043D&gt;&lt;0442&gt;&lt;0440&gt;"/>
    <w:basedOn w:val="BodyText"/>
    <w:uiPriority w:val="99"/>
    <w:rsid w:val="00C53AB8"/>
    <w:pPr>
      <w:autoSpaceDE w:val="0"/>
      <w:autoSpaceDN w:val="0"/>
      <w:adjustRightInd w:val="0"/>
      <w:spacing w:after="0" w:line="238" w:lineRule="atLeast"/>
      <w:ind w:right="357" w:firstLine="0"/>
      <w:jc w:val="center"/>
      <w:textAlignment w:val="center"/>
    </w:pPr>
    <w:rPr>
      <w:rFonts w:ascii="Times New Roman Tj" w:eastAsia="Calibri" w:hAnsi="Times New Roman Tj" w:cs="Times New Roman Tj"/>
      <w:b/>
      <w:bCs/>
      <w:color w:val="000000"/>
      <w:sz w:val="22"/>
      <w:szCs w:val="22"/>
      <w:vertAlign w:val="superscript"/>
      <w:lang w:eastAsia="ru-RU"/>
    </w:rPr>
  </w:style>
  <w:style w:type="character" w:customStyle="1" w:styleId="a">
    <w:name w:val="Нормальный"/>
    <w:uiPriority w:val="99"/>
    <w:rsid w:val="00C53AB8"/>
  </w:style>
  <w:style w:type="paragraph" w:styleId="BodyText">
    <w:name w:val="Body Text"/>
    <w:basedOn w:val="Normal"/>
    <w:link w:val="BodyTextChar"/>
    <w:uiPriority w:val="99"/>
    <w:semiHidden/>
    <w:rsid w:val="00C53AB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53AB8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F161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1619D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161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1619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576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76D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8866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86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275</TotalTime>
  <Pages>2</Pages>
  <Words>388</Words>
  <Characters>2213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АГС</dc:creator>
  <cp:keywords/>
  <dc:description/>
  <cp:lastModifiedBy>User</cp:lastModifiedBy>
  <cp:revision>144</cp:revision>
  <cp:lastPrinted>2020-07-27T13:25:00Z</cp:lastPrinted>
  <dcterms:created xsi:type="dcterms:W3CDTF">2019-07-20T09:23:00Z</dcterms:created>
  <dcterms:modified xsi:type="dcterms:W3CDTF">2020-08-05T11:14:00Z</dcterms:modified>
</cp:coreProperties>
</file>