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5E5" w:rsidRDefault="007645E5" w:rsidP="00E02A87">
      <w:pPr>
        <w:shd w:val="clear" w:color="auto" w:fill="FFFFFF"/>
        <w:spacing w:after="0" w:line="240" w:lineRule="auto"/>
        <w:jc w:val="center"/>
        <w:outlineLvl w:val="1"/>
        <w:rPr>
          <w:rFonts w:ascii="Times New Roman Tj" w:hAnsi="Times New Roman Tj"/>
          <w:bCs/>
          <w:sz w:val="24"/>
          <w:szCs w:val="24"/>
          <w:lang w:val="ru-RU"/>
        </w:rPr>
      </w:pPr>
      <w:r w:rsidRPr="00C806BB">
        <w:rPr>
          <w:rFonts w:ascii="Times New Roman Tj" w:hAnsi="Times New Roman Tj"/>
          <w:bCs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 Tj" w:hAnsi="Times New Roman Tj"/>
          <w:bCs/>
          <w:sz w:val="24"/>
          <w:szCs w:val="24"/>
          <w:lang w:val="ru-RU"/>
        </w:rPr>
        <w:t xml:space="preserve">                                </w:t>
      </w:r>
      <w:r w:rsidRPr="00C806BB">
        <w:rPr>
          <w:rFonts w:ascii="Times New Roman Tj" w:hAnsi="Times New Roman Tj"/>
          <w:bCs/>
          <w:sz w:val="24"/>
          <w:szCs w:val="24"/>
          <w:lang w:val="ru-RU"/>
        </w:rPr>
        <w:t xml:space="preserve">   </w:t>
      </w:r>
      <w:r>
        <w:rPr>
          <w:rFonts w:ascii="Times New Roman Tj" w:hAnsi="Times New Roman Tj"/>
          <w:bCs/>
          <w:sz w:val="24"/>
          <w:szCs w:val="24"/>
          <w:lang w:val="ru-RU"/>
        </w:rPr>
        <w:t xml:space="preserve">   </w:t>
      </w:r>
      <w:r w:rsidRPr="00C806BB">
        <w:rPr>
          <w:rFonts w:ascii="Times New Roman Tj" w:hAnsi="Times New Roman Tj"/>
          <w:bCs/>
          <w:sz w:val="24"/>
          <w:szCs w:val="24"/>
          <w:lang w:val="ru-RU"/>
        </w:rPr>
        <w:t>Замимаи 2</w:t>
      </w:r>
    </w:p>
    <w:p w:rsidR="007645E5" w:rsidRPr="00F150FE" w:rsidRDefault="007645E5" w:rsidP="00E02A87">
      <w:pPr>
        <w:shd w:val="clear" w:color="auto" w:fill="FFFFFF"/>
        <w:spacing w:after="0" w:line="240" w:lineRule="auto"/>
        <w:jc w:val="center"/>
        <w:outlineLvl w:val="1"/>
        <w:rPr>
          <w:rFonts w:ascii="Times New Roman Tj" w:hAnsi="Times New Roman Tj"/>
          <w:bCs/>
          <w:sz w:val="14"/>
          <w:szCs w:val="24"/>
          <w:lang w:val="ru-RU"/>
        </w:rPr>
      </w:pPr>
    </w:p>
    <w:p w:rsidR="007645E5" w:rsidRPr="00C806BB" w:rsidRDefault="007645E5" w:rsidP="00F150FE">
      <w:pPr>
        <w:shd w:val="clear" w:color="auto" w:fill="FFFFFF"/>
        <w:spacing w:after="0" w:line="240" w:lineRule="auto"/>
        <w:ind w:right="-507"/>
        <w:jc w:val="center"/>
        <w:outlineLvl w:val="1"/>
        <w:rPr>
          <w:rFonts w:ascii="Times New Roman Tj" w:hAnsi="Times New Roman Tj"/>
          <w:bCs/>
          <w:sz w:val="24"/>
          <w:szCs w:val="24"/>
          <w:lang w:val="tg-Cyrl-TJ"/>
        </w:rPr>
      </w:pPr>
      <w:r w:rsidRPr="00C806BB">
        <w:rPr>
          <w:rFonts w:ascii="Times New Roman Tj" w:hAnsi="Times New Roman Tj"/>
          <w:bCs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 Tj" w:hAnsi="Times New Roman Tj"/>
          <w:bCs/>
          <w:sz w:val="24"/>
          <w:szCs w:val="24"/>
          <w:lang w:val="ru-RU"/>
        </w:rPr>
        <w:t xml:space="preserve">                                       Б</w:t>
      </w:r>
      <w:r w:rsidRPr="00C806BB">
        <w:rPr>
          <w:rFonts w:ascii="Times New Roman Tj" w:hAnsi="Times New Roman Tj"/>
          <w:bCs/>
          <w:sz w:val="24"/>
          <w:szCs w:val="24"/>
          <w:lang w:val="ru-RU"/>
        </w:rPr>
        <w:t xml:space="preserve">о </w:t>
      </w:r>
      <w:r w:rsidRPr="00C806BB">
        <w:rPr>
          <w:rFonts w:ascii="Times New Roman" w:hAnsi="Times New Roman"/>
          <w:bCs/>
          <w:sz w:val="24"/>
          <w:szCs w:val="24"/>
          <w:lang w:val="tg-Cyrl-TJ"/>
        </w:rPr>
        <w:t>қ</w:t>
      </w:r>
      <w:r w:rsidRPr="00C806BB">
        <w:rPr>
          <w:rFonts w:ascii="Times New Roman Tj" w:hAnsi="Times New Roman Tj" w:cs="Times New Roman Tj"/>
          <w:bCs/>
          <w:sz w:val="24"/>
          <w:szCs w:val="24"/>
          <w:lang w:val="tg-Cyrl-TJ"/>
        </w:rPr>
        <w:t>арори</w:t>
      </w:r>
      <w:r w:rsidRPr="00C806BB">
        <w:rPr>
          <w:rFonts w:ascii="Times New Roman Tj" w:hAnsi="Times New Roman Tj"/>
          <w:bCs/>
          <w:sz w:val="24"/>
          <w:szCs w:val="24"/>
          <w:lang w:val="tg-Cyrl-TJ"/>
        </w:rPr>
        <w:t xml:space="preserve"> </w:t>
      </w:r>
      <w:r w:rsidRPr="00C806BB">
        <w:rPr>
          <w:rFonts w:ascii="Times New Roman" w:hAnsi="Times New Roman"/>
          <w:bCs/>
          <w:sz w:val="24"/>
          <w:szCs w:val="24"/>
          <w:lang w:val="tg-Cyrl-TJ"/>
        </w:rPr>
        <w:t>Ҳ</w:t>
      </w:r>
      <w:r w:rsidRPr="00C806BB">
        <w:rPr>
          <w:rFonts w:ascii="Times New Roman Tj" w:hAnsi="Times New Roman Tj" w:cs="Times New Roman Tj"/>
          <w:bCs/>
          <w:sz w:val="24"/>
          <w:szCs w:val="24"/>
          <w:lang w:val="tg-Cyrl-TJ"/>
        </w:rPr>
        <w:t>укумати</w:t>
      </w:r>
    </w:p>
    <w:p w:rsidR="007645E5" w:rsidRPr="00C806BB" w:rsidRDefault="007645E5" w:rsidP="00F150FE">
      <w:pPr>
        <w:shd w:val="clear" w:color="auto" w:fill="FFFFFF"/>
        <w:spacing w:after="0" w:line="240" w:lineRule="auto"/>
        <w:ind w:right="-365"/>
        <w:jc w:val="center"/>
        <w:outlineLvl w:val="1"/>
        <w:rPr>
          <w:rFonts w:ascii="Times New Roman Tj" w:hAnsi="Times New Roman Tj"/>
          <w:bCs/>
          <w:sz w:val="24"/>
          <w:szCs w:val="24"/>
          <w:lang w:val="tg-Cyrl-TJ"/>
        </w:rPr>
      </w:pPr>
      <w:r w:rsidRPr="00C806BB">
        <w:rPr>
          <w:rFonts w:ascii="Times New Roman Tj" w:hAnsi="Times New Roman Tj"/>
          <w:bCs/>
          <w:sz w:val="24"/>
          <w:szCs w:val="24"/>
          <w:lang w:val="tg-Cyrl-TJ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 Tj" w:hAnsi="Times New Roman Tj"/>
          <w:bCs/>
          <w:sz w:val="24"/>
          <w:szCs w:val="24"/>
          <w:lang w:val="tg-Cyrl-TJ"/>
        </w:rPr>
        <w:t xml:space="preserve">                                   </w:t>
      </w:r>
      <w:r w:rsidRPr="00C806BB">
        <w:rPr>
          <w:rFonts w:ascii="Times New Roman Tj" w:hAnsi="Times New Roman Tj"/>
          <w:bCs/>
          <w:sz w:val="24"/>
          <w:szCs w:val="24"/>
          <w:lang w:val="tg-Cyrl-TJ"/>
        </w:rPr>
        <w:t xml:space="preserve"> </w:t>
      </w:r>
      <w:r>
        <w:rPr>
          <w:rFonts w:ascii="Times New Roman Tj" w:hAnsi="Times New Roman Tj"/>
          <w:bCs/>
          <w:sz w:val="24"/>
          <w:szCs w:val="24"/>
          <w:lang w:val="tg-Cyrl-TJ"/>
        </w:rPr>
        <w:t xml:space="preserve"> </w:t>
      </w:r>
      <w:r w:rsidRPr="00C806BB">
        <w:rPr>
          <w:rFonts w:ascii="Lucida Sans Unicode" w:hAnsi="Lucida Sans Unicode" w:cs="Lucida Sans Unicode"/>
          <w:bCs/>
          <w:sz w:val="24"/>
          <w:szCs w:val="24"/>
          <w:lang w:val="tg-Cyrl-TJ"/>
        </w:rPr>
        <w:t>Ҷ</w:t>
      </w:r>
      <w:r w:rsidRPr="00C806BB">
        <w:rPr>
          <w:rFonts w:ascii="Times New Roman Tj" w:hAnsi="Times New Roman Tj" w:cs="Times New Roman Tj"/>
          <w:bCs/>
          <w:sz w:val="24"/>
          <w:szCs w:val="24"/>
          <w:lang w:val="tg-Cyrl-TJ"/>
        </w:rPr>
        <w:t>ум</w:t>
      </w:r>
      <w:r w:rsidRPr="00C806BB">
        <w:rPr>
          <w:rFonts w:ascii="Times New Roman" w:hAnsi="Times New Roman"/>
          <w:bCs/>
          <w:sz w:val="24"/>
          <w:szCs w:val="24"/>
          <w:lang w:val="tg-Cyrl-TJ"/>
        </w:rPr>
        <w:t>ҳ</w:t>
      </w:r>
      <w:r w:rsidRPr="00C806BB">
        <w:rPr>
          <w:rFonts w:ascii="Times New Roman Tj" w:hAnsi="Times New Roman Tj" w:cs="Times New Roman Tj"/>
          <w:bCs/>
          <w:sz w:val="24"/>
          <w:szCs w:val="24"/>
          <w:lang w:val="tg-Cyrl-TJ"/>
        </w:rPr>
        <w:t>урии</w:t>
      </w:r>
      <w:r w:rsidRPr="00C806BB">
        <w:rPr>
          <w:rFonts w:ascii="Times New Roman Tj" w:hAnsi="Times New Roman Tj"/>
          <w:bCs/>
          <w:sz w:val="24"/>
          <w:szCs w:val="24"/>
          <w:lang w:val="tg-Cyrl-TJ"/>
        </w:rPr>
        <w:t xml:space="preserve"> </w:t>
      </w:r>
      <w:r w:rsidRPr="00C806BB">
        <w:rPr>
          <w:rFonts w:ascii="Times New Roman Tj" w:hAnsi="Times New Roman Tj" w:cs="Times New Roman Tj"/>
          <w:bCs/>
          <w:sz w:val="24"/>
          <w:szCs w:val="24"/>
          <w:lang w:val="tg-Cyrl-TJ"/>
        </w:rPr>
        <w:t>То</w:t>
      </w:r>
      <w:r w:rsidRPr="00C806BB">
        <w:rPr>
          <w:rFonts w:ascii="Lucida Sans Unicode" w:hAnsi="Lucida Sans Unicode" w:cs="Lucida Sans Unicode"/>
          <w:bCs/>
          <w:sz w:val="24"/>
          <w:szCs w:val="24"/>
          <w:lang w:val="tg-Cyrl-TJ"/>
        </w:rPr>
        <w:t>ҷ</w:t>
      </w:r>
      <w:r w:rsidRPr="00C806BB">
        <w:rPr>
          <w:rFonts w:ascii="Times New Roman Tj" w:hAnsi="Times New Roman Tj" w:cs="Times New Roman Tj"/>
          <w:bCs/>
          <w:sz w:val="24"/>
          <w:szCs w:val="24"/>
          <w:lang w:val="tg-Cyrl-TJ"/>
        </w:rPr>
        <w:t>икистон</w:t>
      </w:r>
    </w:p>
    <w:p w:rsidR="007645E5" w:rsidRDefault="007645E5" w:rsidP="00F150FE">
      <w:pPr>
        <w:shd w:val="clear" w:color="auto" w:fill="FFFFFF"/>
        <w:spacing w:after="0" w:line="240" w:lineRule="auto"/>
        <w:ind w:right="-223"/>
        <w:jc w:val="center"/>
        <w:outlineLvl w:val="1"/>
        <w:rPr>
          <w:rFonts w:ascii="Times New Roman Tj" w:hAnsi="Times New Roman Tj"/>
          <w:bCs/>
          <w:sz w:val="24"/>
          <w:szCs w:val="24"/>
          <w:lang w:val="tg-Cyrl-TJ"/>
        </w:rPr>
      </w:pPr>
      <w:r w:rsidRPr="00C806BB">
        <w:rPr>
          <w:rFonts w:ascii="Times New Roman Tj" w:hAnsi="Times New Roman Tj"/>
          <w:bCs/>
          <w:sz w:val="24"/>
          <w:szCs w:val="24"/>
          <w:lang w:val="tg-Cyrl-TJ"/>
        </w:rPr>
        <w:t xml:space="preserve">                                                                                                                              </w:t>
      </w:r>
      <w:r>
        <w:rPr>
          <w:rFonts w:ascii="Times New Roman Tj" w:hAnsi="Times New Roman Tj"/>
          <w:bCs/>
          <w:sz w:val="24"/>
          <w:szCs w:val="24"/>
          <w:lang w:val="tg-Cyrl-TJ"/>
        </w:rPr>
        <w:t xml:space="preserve">         </w:t>
      </w:r>
      <w:bookmarkStart w:id="0" w:name="_GoBack"/>
      <w:bookmarkEnd w:id="0"/>
      <w:r>
        <w:rPr>
          <w:rFonts w:ascii="Times New Roman Tj" w:hAnsi="Times New Roman Tj"/>
          <w:bCs/>
          <w:sz w:val="24"/>
          <w:szCs w:val="24"/>
          <w:lang w:val="tg-Cyrl-TJ"/>
        </w:rPr>
        <w:t xml:space="preserve">                     </w:t>
      </w:r>
      <w:r w:rsidRPr="00C806BB">
        <w:rPr>
          <w:rFonts w:ascii="Times New Roman Tj" w:hAnsi="Times New Roman Tj"/>
          <w:bCs/>
          <w:sz w:val="24"/>
          <w:szCs w:val="24"/>
          <w:lang w:val="tg-Cyrl-TJ"/>
        </w:rPr>
        <w:t xml:space="preserve"> аз «</w:t>
      </w:r>
      <w:r>
        <w:rPr>
          <w:rFonts w:ascii="Times New Roman Tj" w:hAnsi="Times New Roman Tj"/>
          <w:bCs/>
          <w:sz w:val="24"/>
          <w:szCs w:val="24"/>
          <w:lang w:val="tg-Cyrl-TJ"/>
        </w:rPr>
        <w:t xml:space="preserve"> 29 </w:t>
      </w:r>
      <w:r w:rsidRPr="00C806BB">
        <w:rPr>
          <w:rFonts w:ascii="Times New Roman Tj" w:hAnsi="Times New Roman Tj"/>
          <w:bCs/>
          <w:sz w:val="24"/>
          <w:szCs w:val="24"/>
          <w:lang w:val="tg-Cyrl-TJ"/>
        </w:rPr>
        <w:t xml:space="preserve">» </w:t>
      </w:r>
      <w:r>
        <w:rPr>
          <w:rFonts w:ascii="Times New Roman Tj" w:hAnsi="Times New Roman Tj"/>
          <w:bCs/>
          <w:sz w:val="24"/>
          <w:szCs w:val="24"/>
          <w:lang w:val="tg-Cyrl-TJ"/>
        </w:rPr>
        <w:t>феврали соли</w:t>
      </w:r>
      <w:r w:rsidRPr="00C806BB">
        <w:rPr>
          <w:rFonts w:ascii="Times New Roman Tj" w:hAnsi="Times New Roman Tj"/>
          <w:bCs/>
          <w:sz w:val="24"/>
          <w:szCs w:val="24"/>
          <w:lang w:val="tg-Cyrl-TJ"/>
        </w:rPr>
        <w:t xml:space="preserve"> 20</w:t>
      </w:r>
      <w:r>
        <w:rPr>
          <w:rFonts w:ascii="Times New Roman Tj" w:hAnsi="Times New Roman Tj"/>
          <w:bCs/>
          <w:sz w:val="24"/>
          <w:szCs w:val="24"/>
          <w:lang w:val="tg-Cyrl-TJ"/>
        </w:rPr>
        <w:t>20</w:t>
      </w:r>
      <w:r w:rsidRPr="00C806BB">
        <w:rPr>
          <w:rFonts w:ascii="Times New Roman Tj" w:hAnsi="Times New Roman Tj"/>
          <w:bCs/>
          <w:sz w:val="24"/>
          <w:szCs w:val="24"/>
          <w:lang w:val="tg-Cyrl-TJ"/>
        </w:rPr>
        <w:t>,  №</w:t>
      </w:r>
      <w:r>
        <w:rPr>
          <w:rFonts w:ascii="Times New Roman Tj" w:hAnsi="Times New Roman Tj"/>
          <w:bCs/>
          <w:sz w:val="24"/>
          <w:szCs w:val="24"/>
          <w:lang w:val="tg-Cyrl-TJ"/>
        </w:rPr>
        <w:t>155</w:t>
      </w:r>
    </w:p>
    <w:p w:rsidR="007645E5" w:rsidRPr="00C806BB" w:rsidRDefault="007645E5" w:rsidP="00C806BB">
      <w:pPr>
        <w:shd w:val="clear" w:color="auto" w:fill="FFFFFF"/>
        <w:spacing w:after="0" w:line="240" w:lineRule="auto"/>
        <w:jc w:val="center"/>
        <w:outlineLvl w:val="1"/>
        <w:rPr>
          <w:rFonts w:ascii="Times New Roman Tj" w:hAnsi="Times New Roman Tj"/>
          <w:bCs/>
          <w:sz w:val="24"/>
          <w:szCs w:val="24"/>
          <w:lang w:val="tg-Cyrl-TJ"/>
        </w:rPr>
      </w:pPr>
      <w:r>
        <w:rPr>
          <w:rFonts w:ascii="Times New Roman Tj" w:hAnsi="Times New Roman Tj"/>
          <w:bCs/>
          <w:sz w:val="24"/>
          <w:szCs w:val="24"/>
          <w:lang w:val="tg-Cyrl-TJ"/>
        </w:rPr>
        <w:tab/>
      </w:r>
      <w:r>
        <w:rPr>
          <w:rFonts w:ascii="Times New Roman Tj" w:hAnsi="Times New Roman Tj"/>
          <w:bCs/>
          <w:sz w:val="24"/>
          <w:szCs w:val="24"/>
          <w:lang w:val="tg-Cyrl-TJ"/>
        </w:rPr>
        <w:tab/>
      </w:r>
      <w:r>
        <w:rPr>
          <w:rFonts w:ascii="Times New Roman Tj" w:hAnsi="Times New Roman Tj"/>
          <w:bCs/>
          <w:sz w:val="24"/>
          <w:szCs w:val="24"/>
          <w:lang w:val="tg-Cyrl-TJ"/>
        </w:rPr>
        <w:tab/>
      </w:r>
      <w:r>
        <w:rPr>
          <w:rFonts w:ascii="Times New Roman Tj" w:hAnsi="Times New Roman Tj"/>
          <w:bCs/>
          <w:sz w:val="24"/>
          <w:szCs w:val="24"/>
          <w:lang w:val="tg-Cyrl-TJ"/>
        </w:rPr>
        <w:tab/>
      </w:r>
      <w:r>
        <w:rPr>
          <w:rFonts w:ascii="Times New Roman Tj" w:hAnsi="Times New Roman Tj"/>
          <w:bCs/>
          <w:sz w:val="24"/>
          <w:szCs w:val="24"/>
          <w:lang w:val="tg-Cyrl-TJ"/>
        </w:rPr>
        <w:tab/>
      </w:r>
      <w:r>
        <w:rPr>
          <w:rFonts w:ascii="Times New Roman Tj" w:hAnsi="Times New Roman Tj"/>
          <w:bCs/>
          <w:sz w:val="24"/>
          <w:szCs w:val="24"/>
          <w:lang w:val="tg-Cyrl-TJ"/>
        </w:rPr>
        <w:tab/>
      </w:r>
      <w:r>
        <w:rPr>
          <w:rFonts w:ascii="Times New Roman Tj" w:hAnsi="Times New Roman Tj"/>
          <w:bCs/>
          <w:sz w:val="24"/>
          <w:szCs w:val="24"/>
          <w:lang w:val="tg-Cyrl-TJ"/>
        </w:rPr>
        <w:tab/>
      </w:r>
      <w:r>
        <w:rPr>
          <w:rFonts w:ascii="Times New Roman Tj" w:hAnsi="Times New Roman Tj"/>
          <w:bCs/>
          <w:sz w:val="24"/>
          <w:szCs w:val="24"/>
          <w:lang w:val="tg-Cyrl-TJ"/>
        </w:rPr>
        <w:tab/>
      </w:r>
      <w:r>
        <w:rPr>
          <w:rFonts w:ascii="Times New Roman Tj" w:hAnsi="Times New Roman Tj"/>
          <w:bCs/>
          <w:sz w:val="24"/>
          <w:szCs w:val="24"/>
          <w:lang w:val="tg-Cyrl-TJ"/>
        </w:rPr>
        <w:tab/>
      </w:r>
      <w:r>
        <w:rPr>
          <w:rFonts w:ascii="Times New Roman Tj" w:hAnsi="Times New Roman Tj"/>
          <w:bCs/>
          <w:sz w:val="24"/>
          <w:szCs w:val="24"/>
          <w:lang w:val="tg-Cyrl-TJ"/>
        </w:rPr>
        <w:tab/>
      </w:r>
      <w:r>
        <w:rPr>
          <w:rFonts w:ascii="Times New Roman Tj" w:hAnsi="Times New Roman Tj"/>
          <w:bCs/>
          <w:sz w:val="24"/>
          <w:szCs w:val="24"/>
          <w:lang w:val="tg-Cyrl-TJ"/>
        </w:rPr>
        <w:tab/>
      </w:r>
      <w:r>
        <w:rPr>
          <w:rFonts w:ascii="Times New Roman Tj" w:hAnsi="Times New Roman Tj"/>
          <w:bCs/>
          <w:sz w:val="24"/>
          <w:szCs w:val="24"/>
          <w:lang w:val="tg-Cyrl-TJ"/>
        </w:rPr>
        <w:tab/>
      </w:r>
      <w:r>
        <w:rPr>
          <w:rFonts w:ascii="Times New Roman Tj" w:hAnsi="Times New Roman Tj"/>
          <w:bCs/>
          <w:sz w:val="24"/>
          <w:szCs w:val="24"/>
          <w:lang w:val="tg-Cyrl-TJ"/>
        </w:rPr>
        <w:tab/>
        <w:t xml:space="preserve">             </w:t>
      </w:r>
      <w:r w:rsidRPr="00C806BB">
        <w:rPr>
          <w:rFonts w:ascii="Times New Roman Tj" w:hAnsi="Times New Roman Tj"/>
          <w:sz w:val="24"/>
          <w:szCs w:val="24"/>
          <w:lang w:val="tg-Cyrl-TJ"/>
        </w:rPr>
        <w:t>тасдиќ шудааст</w:t>
      </w:r>
    </w:p>
    <w:p w:rsidR="007645E5" w:rsidRPr="00536323" w:rsidRDefault="007645E5" w:rsidP="00503DC4">
      <w:pPr>
        <w:shd w:val="clear" w:color="auto" w:fill="FFFFFF"/>
        <w:spacing w:before="105" w:after="0" w:line="312" w:lineRule="atLeast"/>
        <w:ind w:firstLine="450"/>
        <w:jc w:val="right"/>
        <w:rPr>
          <w:rFonts w:ascii="Times New Roman" w:hAnsi="Times New Roman"/>
          <w:sz w:val="28"/>
          <w:szCs w:val="28"/>
          <w:lang w:val="tg-Cyrl-TJ"/>
        </w:rPr>
      </w:pPr>
    </w:p>
    <w:p w:rsidR="007645E5" w:rsidRPr="00C806BB" w:rsidRDefault="007645E5" w:rsidP="00F7583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tg-Cyrl-TJ"/>
        </w:rPr>
      </w:pPr>
      <w:r w:rsidRPr="00C806BB">
        <w:rPr>
          <w:rFonts w:ascii="Times New Roman" w:hAnsi="Times New Roman"/>
          <w:b/>
          <w:bCs/>
          <w:sz w:val="24"/>
          <w:szCs w:val="24"/>
          <w:lang w:val="tg-Cyrl-TJ"/>
        </w:rPr>
        <w:t>Нақшаи чорабиниҳо оид ба амалишавии Барномаи</w:t>
      </w:r>
    </w:p>
    <w:p w:rsidR="007645E5" w:rsidRDefault="007645E5" w:rsidP="00206A4B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tg-Cyrl-TJ"/>
        </w:rPr>
      </w:pPr>
      <w:r w:rsidRPr="00C806BB">
        <w:rPr>
          <w:rFonts w:ascii="Times New Roman" w:hAnsi="Times New Roman"/>
          <w:b/>
          <w:bCs/>
          <w:sz w:val="24"/>
          <w:szCs w:val="24"/>
          <w:lang w:val="tg-Cyrl-TJ"/>
        </w:rPr>
        <w:t>рушди хизматрасонии нақлиёт</w:t>
      </w:r>
      <w:r w:rsidRPr="00C806BB">
        <w:rPr>
          <w:rFonts w:ascii="Palatino Linotype" w:hAnsi="Palatino Linotype" w:cs="Palatino Linotype"/>
          <w:b/>
          <w:bCs/>
          <w:sz w:val="24"/>
          <w:szCs w:val="24"/>
          <w:lang w:val="tg-Cyrl-TJ"/>
        </w:rPr>
        <w:t>ӣ</w:t>
      </w:r>
      <w:r w:rsidRPr="00C806BB">
        <w:rPr>
          <w:rFonts w:ascii="Times New Roman" w:hAnsi="Times New Roman"/>
          <w:b/>
          <w:bCs/>
          <w:sz w:val="24"/>
          <w:szCs w:val="24"/>
          <w:lang w:val="tg-Cyrl-TJ"/>
        </w:rPr>
        <w:t xml:space="preserve"> дар </w:t>
      </w:r>
      <w:r w:rsidRPr="00C806BB">
        <w:rPr>
          <w:rFonts w:ascii="Lucida Sans Unicode" w:hAnsi="Lucida Sans Unicode" w:cs="Lucida Sans Unicode"/>
          <w:b/>
          <w:bCs/>
          <w:sz w:val="24"/>
          <w:szCs w:val="24"/>
          <w:lang w:val="tg-Cyrl-TJ"/>
        </w:rPr>
        <w:t>Ҷ</w:t>
      </w:r>
      <w:r w:rsidRPr="00C806BB">
        <w:rPr>
          <w:rFonts w:ascii="Times New Roman" w:hAnsi="Times New Roman"/>
          <w:b/>
          <w:bCs/>
          <w:sz w:val="24"/>
          <w:szCs w:val="24"/>
          <w:lang w:val="tg-Cyrl-TJ"/>
        </w:rPr>
        <w:t>умҳурии То</w:t>
      </w:r>
      <w:r w:rsidRPr="00C806BB">
        <w:rPr>
          <w:rFonts w:ascii="Lucida Sans Unicode" w:hAnsi="Lucida Sans Unicode" w:cs="Lucida Sans Unicode"/>
          <w:b/>
          <w:bCs/>
          <w:sz w:val="24"/>
          <w:szCs w:val="24"/>
          <w:lang w:val="tg-Cyrl-TJ"/>
        </w:rPr>
        <w:t>ҷ</w:t>
      </w:r>
      <w:r w:rsidRPr="00C806BB">
        <w:rPr>
          <w:rFonts w:ascii="Times New Roman" w:hAnsi="Times New Roman"/>
          <w:b/>
          <w:bCs/>
          <w:sz w:val="24"/>
          <w:szCs w:val="24"/>
          <w:lang w:val="tg-Cyrl-TJ"/>
        </w:rPr>
        <w:t>икистон барои солҳои 2020-2021</w:t>
      </w:r>
    </w:p>
    <w:p w:rsidR="007645E5" w:rsidRPr="00C806BB" w:rsidRDefault="007645E5" w:rsidP="00206A4B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tg-Cyrl-TJ"/>
        </w:rPr>
      </w:pPr>
    </w:p>
    <w:p w:rsidR="007645E5" w:rsidRPr="00BB6D02" w:rsidRDefault="007645E5" w:rsidP="00206A4B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4"/>
          <w:szCs w:val="2"/>
          <w:lang w:val="tg-Cyrl-TJ"/>
        </w:rPr>
      </w:pPr>
    </w:p>
    <w:tbl>
      <w:tblPr>
        <w:tblpPr w:leftFromText="180" w:rightFromText="180" w:vertAnchor="text" w:tblpX="-176" w:tblpY="1"/>
        <w:tblOverlap w:val="never"/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1"/>
        <w:gridCol w:w="5244"/>
        <w:gridCol w:w="4962"/>
        <w:gridCol w:w="1275"/>
        <w:gridCol w:w="2240"/>
      </w:tblGrid>
      <w:tr w:rsidR="007645E5" w:rsidRPr="003345CF" w:rsidTr="003345CF">
        <w:trPr>
          <w:trHeight w:val="737"/>
          <w:tblHeader/>
        </w:trPr>
        <w:tc>
          <w:tcPr>
            <w:tcW w:w="421" w:type="dxa"/>
            <w:vAlign w:val="center"/>
          </w:tcPr>
          <w:p w:rsidR="007645E5" w:rsidRPr="003345CF" w:rsidRDefault="007645E5" w:rsidP="003345CF">
            <w:pPr>
              <w:spacing w:after="0" w:line="240" w:lineRule="auto"/>
              <w:ind w:left="-112" w:right="-108"/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b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  <w:t>№</w:t>
            </w:r>
          </w:p>
          <w:p w:rsidR="007645E5" w:rsidRPr="003345CF" w:rsidRDefault="007645E5" w:rsidP="003345CF">
            <w:pPr>
              <w:spacing w:after="0" w:line="240" w:lineRule="auto"/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5244" w:type="dxa"/>
            <w:vAlign w:val="center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  <w:t xml:space="preserve"> Чорабини</w:t>
            </w:r>
            <w:r w:rsidRPr="003345CF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b/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62" w:type="dxa"/>
            <w:vAlign w:val="center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  <w:t>Асосноккун</w:t>
            </w:r>
            <w:r w:rsidRPr="003345CF">
              <w:rPr>
                <w:rFonts w:ascii="Palatino Linotype" w:hAnsi="Palatino Linotype" w:cs="Palatino Linotype"/>
                <w:b/>
                <w:sz w:val="24"/>
                <w:szCs w:val="24"/>
                <w:lang w:val="ru-RU" w:eastAsia="ru-RU"/>
              </w:rPr>
              <w:t>ӣ</w:t>
            </w:r>
          </w:p>
        </w:tc>
        <w:tc>
          <w:tcPr>
            <w:tcW w:w="1275" w:type="dxa"/>
            <w:vAlign w:val="center"/>
          </w:tcPr>
          <w:p w:rsidR="007645E5" w:rsidRPr="003345CF" w:rsidRDefault="007645E5" w:rsidP="003345CF">
            <w:pPr>
              <w:spacing w:after="0" w:line="240" w:lineRule="auto"/>
              <w:ind w:left="-110"/>
              <w:jc w:val="center"/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  <w:t>Му</w:t>
            </w:r>
            <w:r w:rsidRPr="003345CF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b/>
                <w:sz w:val="24"/>
                <w:szCs w:val="24"/>
                <w:lang w:val="ru-RU" w:eastAsia="ru-RU"/>
              </w:rPr>
              <w:t>лати</w:t>
            </w:r>
            <w:r w:rsidRPr="003345CF"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  <w:t xml:space="preserve">   </w:t>
            </w:r>
            <w:r w:rsidRPr="003345CF">
              <w:rPr>
                <w:rFonts w:ascii="Times New Roman Tj" w:hAnsi="Times New Roman Tj" w:cs="Times New Roman Tj"/>
                <w:b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Lucida Sans Unicode" w:hAnsi="Lucida Sans Unicode" w:cs="Lucida Sans Unicode"/>
                <w:b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b/>
                <w:sz w:val="24"/>
                <w:szCs w:val="24"/>
                <w:lang w:val="ru-RU" w:eastAsia="ru-RU"/>
              </w:rPr>
              <w:t>ро</w:t>
            </w:r>
          </w:p>
        </w:tc>
        <w:tc>
          <w:tcPr>
            <w:tcW w:w="2240" w:type="dxa"/>
            <w:vAlign w:val="center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  <w:t>Масъулин</w:t>
            </w:r>
          </w:p>
        </w:tc>
      </w:tr>
      <w:tr w:rsidR="007645E5" w:rsidRPr="003345CF" w:rsidTr="003345CF">
        <w:trPr>
          <w:trHeight w:val="1083"/>
        </w:trPr>
        <w:tc>
          <w:tcPr>
            <w:tcW w:w="14142" w:type="dxa"/>
            <w:gridSpan w:val="5"/>
            <w:vAlign w:val="center"/>
          </w:tcPr>
          <w:p w:rsidR="007645E5" w:rsidRPr="003345CF" w:rsidRDefault="007645E5" w:rsidP="003345CF">
            <w:pPr>
              <w:shd w:val="clear" w:color="auto" w:fill="FFFFFF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  <w:r w:rsidRPr="003345CF"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b/>
                <w:sz w:val="24"/>
                <w:szCs w:val="24"/>
                <w:lang w:val="ru-RU" w:eastAsia="ru-RU"/>
              </w:rPr>
              <w:t>сади</w:t>
            </w:r>
            <w:r w:rsidRPr="003345CF">
              <w:rPr>
                <w:rFonts w:ascii="Times New Roman Tj" w:hAnsi="Times New Roman Tj"/>
                <w:b/>
                <w:sz w:val="24"/>
                <w:szCs w:val="24"/>
                <w:lang w:eastAsia="ru-RU"/>
              </w:rPr>
              <w:t xml:space="preserve"> 1.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Мукаммалгардонии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механизми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идоракунии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байналмилал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бо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назар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доштани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>фаъолгардонии иштироки бахши хусус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пешни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оди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хизматрасони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лиёт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тавассути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татби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механизми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шарикии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давлат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бо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бахши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хусус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та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симоти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ваколат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</w:t>
            </w:r>
          </w:p>
        </w:tc>
      </w:tr>
      <w:tr w:rsidR="007645E5" w:rsidRPr="003345CF" w:rsidTr="003345CF">
        <w:trPr>
          <w:trHeight w:val="4957"/>
        </w:trPr>
        <w:tc>
          <w:tcPr>
            <w:tcW w:w="421" w:type="dxa"/>
          </w:tcPr>
          <w:p w:rsidR="007645E5" w:rsidRPr="003345CF" w:rsidRDefault="007645E5" w:rsidP="003345CF">
            <w:pPr>
              <w:pStyle w:val="ListParagraph"/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5244" w:type="dxa"/>
          </w:tcPr>
          <w:p w:rsidR="007645E5" w:rsidRPr="003345CF" w:rsidRDefault="007645E5" w:rsidP="003345CF">
            <w:pPr>
              <w:shd w:val="clear" w:color="auto" w:fill="FFFFFF"/>
              <w:spacing w:after="0" w:line="240" w:lineRule="auto"/>
              <w:jc w:val="both"/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</w:pP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>Та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ия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ва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ба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баррас</w:t>
            </w:r>
            <w:r w:rsidRPr="003345CF">
              <w:rPr>
                <w:rStyle w:val="apple-converted-space"/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пешни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од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кардани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механизми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Lucida Sans Unicode" w:hAnsi="Lucida Sans Unicode" w:cs="Lucida Sans Unicode"/>
                <w:sz w:val="24"/>
                <w:szCs w:val="24"/>
                <w:lang w:val="tg-Cyrl-TJ" w:eastAsia="ru-RU"/>
              </w:rPr>
              <w:t>ҷ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алби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ассотсиатсия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>и соњавї ва ширкат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манфиатдор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Lucida Sans Unicode" w:hAnsi="Lucida Sans Unicode" w:cs="Lucida Sans Unicode"/>
                <w:sz w:val="24"/>
                <w:szCs w:val="24"/>
                <w:lang w:val="tg-Cyrl-TJ" w:eastAsia="ru-RU"/>
              </w:rPr>
              <w:t>ҷ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и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ати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амалишавии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конвенсия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ва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созишнома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>и ба васеъ кардани доираи хизматрасони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на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лиёт</w:t>
            </w:r>
            <w:r w:rsidRPr="003345CF">
              <w:rPr>
                <w:rStyle w:val="apple-converted-space"/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нигаронидашуда тавассути </w:t>
            </w:r>
            <w:r w:rsidRPr="003345CF">
              <w:rPr>
                <w:rStyle w:val="apple-converted-space"/>
                <w:rFonts w:ascii="Lucida Sans Unicode" w:hAnsi="Lucida Sans Unicode" w:cs="Lucida Sans Unicode"/>
                <w:sz w:val="24"/>
                <w:szCs w:val="24"/>
                <w:lang w:val="tg-Cyrl-TJ" w:eastAsia="ru-RU"/>
              </w:rPr>
              <w:t>ҷ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ор</w:t>
            </w:r>
            <w:r w:rsidRPr="003345CF">
              <w:rPr>
                <w:rStyle w:val="apple-converted-space"/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кардани 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арор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иноватсион</w:t>
            </w:r>
            <w:r w:rsidRPr="003345CF">
              <w:rPr>
                <w:rStyle w:val="apple-converted-space"/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дар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со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аи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на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лиёти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автомобил</w:t>
            </w:r>
            <w:r w:rsidRPr="003345CF">
              <w:rPr>
                <w:rStyle w:val="apple-converted-space"/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,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бо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дар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назар доштани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та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ияи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бастаи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у</w:t>
            </w:r>
            <w:r w:rsidRPr="003345CF">
              <w:rPr>
                <w:rStyle w:val="apple-converted-space"/>
                <w:rFonts w:ascii="Lucida Sans Unicode" w:hAnsi="Lucida Sans Unicode" w:cs="Lucida Sans Unicode"/>
                <w:sz w:val="24"/>
                <w:szCs w:val="24"/>
                <w:lang w:val="tg-Cyrl-TJ" w:eastAsia="ru-RU"/>
              </w:rPr>
              <w:t>ҷҷ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ат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 оид ба масъалањои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зерин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: </w:t>
            </w:r>
          </w:p>
          <w:p w:rsidR="007645E5" w:rsidRPr="003345CF" w:rsidRDefault="007645E5" w:rsidP="003345CF">
            <w:pPr>
              <w:pStyle w:val="ListParagraph"/>
              <w:numPr>
                <w:ilvl w:val="0"/>
                <w:numId w:val="2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41" w:firstLine="30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муайян намудани 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ӯ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йхати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хизматрасони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;</w:t>
            </w:r>
          </w:p>
          <w:p w:rsidR="007645E5" w:rsidRPr="003345CF" w:rsidRDefault="007645E5" w:rsidP="003345CF">
            <w:pPr>
              <w:pStyle w:val="ListParagraph"/>
              <w:numPr>
                <w:ilvl w:val="0"/>
                <w:numId w:val="2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41" w:firstLine="30"/>
              <w:jc w:val="both"/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>эътирофи намояндаг</w:t>
            </w:r>
            <w:r w:rsidRPr="003345CF">
              <w:rPr>
                <w:rStyle w:val="apple-converted-space"/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таќсимоти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ваколат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 дар байни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оми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ваколатдор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бахш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ти</w:t>
            </w:r>
            <w:r w:rsidRPr="003345CF">
              <w:rPr>
                <w:rStyle w:val="apple-converted-space"/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орат</w:t>
            </w:r>
            <w:r w:rsidRPr="003345CF">
              <w:rPr>
                <w:rStyle w:val="apple-converted-space"/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>;</w:t>
            </w:r>
          </w:p>
          <w:p w:rsidR="007645E5" w:rsidRPr="003345CF" w:rsidRDefault="007645E5" w:rsidP="003345CF">
            <w:pPr>
              <w:pStyle w:val="ListParagraph"/>
              <w:numPr>
                <w:ilvl w:val="0"/>
                <w:numId w:val="2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41" w:firstLine="30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>фаро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м овардани шароит барои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татби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 ин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хизматрасони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асоси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тендерии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шаи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амалисозї</w:t>
            </w:r>
          </w:p>
        </w:tc>
        <w:tc>
          <w:tcPr>
            <w:tcW w:w="4962" w:type="dxa"/>
          </w:tcPr>
          <w:p w:rsidR="007645E5" w:rsidRPr="003345CF" w:rsidRDefault="007645E5" w:rsidP="003345CF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>Та</w:t>
            </w:r>
            <w:r w:rsidRPr="003345CF">
              <w:rPr>
                <w:rStyle w:val="apple-converted-space"/>
                <w:rFonts w:ascii="Lucida Sans Unicode" w:hAnsi="Lucida Sans Unicode" w:cs="Lucida Sans Unicode"/>
                <w:sz w:val="24"/>
                <w:szCs w:val="24"/>
                <w:lang w:val="tg-Cyrl-TJ" w:eastAsia="ru-RU"/>
              </w:rPr>
              <w:t>ҷ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рибаи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Lucida Sans Unicode" w:hAnsi="Lucida Sans Unicode" w:cs="Lucida Sans Unicode"/>
                <w:sz w:val="24"/>
                <w:szCs w:val="24"/>
                <w:lang w:val="tg-Cyrl-TJ" w:eastAsia="ru-RU"/>
              </w:rPr>
              <w:t>ҷ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он</w:t>
            </w:r>
            <w:r w:rsidRPr="003345CF">
              <w:rPr>
                <w:rStyle w:val="apple-converted-space"/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далели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алли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самарабахши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бисёр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масъала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рушди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хизматрасони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на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лиёт</w:t>
            </w:r>
            <w:r w:rsidRPr="003345CF">
              <w:rPr>
                <w:rStyle w:val="apple-converted-space"/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тавассути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восита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>и шарикии давлат ва бахши хусус</w:t>
            </w:r>
            <w:r w:rsidRPr="003345CF">
              <w:rPr>
                <w:rStyle w:val="apple-converted-space"/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мебошад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.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Дар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 То</w:t>
            </w:r>
            <w:r w:rsidRPr="003345CF">
              <w:rPr>
                <w:rStyle w:val="apple-converted-space"/>
                <w:rFonts w:ascii="Lucida Sans Unicode" w:hAnsi="Lucida Sans Unicode" w:cs="Lucida Sans Unicode"/>
                <w:sz w:val="24"/>
                <w:szCs w:val="24"/>
                <w:lang w:val="tg-Cyrl-TJ" w:eastAsia="ru-RU"/>
              </w:rPr>
              <w:t>ҷ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икистон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та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симоти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ваколат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дар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доираи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шарикии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давлат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бо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бахши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хусус</w:t>
            </w:r>
            <w:r w:rsidRPr="003345CF">
              <w:rPr>
                <w:rStyle w:val="apple-converted-space"/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ба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таври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коф</w:t>
            </w:r>
            <w:r w:rsidRPr="003345CF">
              <w:rPr>
                <w:rStyle w:val="apple-converted-space"/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рушд наёфтааст,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ки ин метавонад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дар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шароити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нокифоягии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захира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мушкилоти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рушди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хизматрасони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на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лиётиро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аллу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фасл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карда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,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ра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обатпазирии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транзитро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тавассути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долон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на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tg-Cyrl-TJ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лиётии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кишв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tg-Cyrl-TJ" w:eastAsia="ru-RU"/>
              </w:rPr>
              <w:t>арро баланд бардорад.</w:t>
            </w:r>
          </w:p>
        </w:tc>
        <w:tc>
          <w:tcPr>
            <w:tcW w:w="1275" w:type="dxa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Июни соли 2020 </w:t>
            </w:r>
          </w:p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</w:p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2240" w:type="dxa"/>
          </w:tcPr>
          <w:p w:rsidR="007645E5" w:rsidRPr="003345CF" w:rsidRDefault="007645E5" w:rsidP="003345CF">
            <w:pPr>
              <w:tabs>
                <w:tab w:val="left" w:pos="-248"/>
              </w:tabs>
              <w:spacing w:after="0" w:line="240" w:lineRule="auto"/>
              <w:ind w:right="-105" w:hanging="248"/>
              <w:jc w:val="center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>Вазорати на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248"/>
              </w:tabs>
              <w:spacing w:after="0" w:line="240" w:lineRule="auto"/>
              <w:ind w:right="-105" w:hanging="248"/>
              <w:jc w:val="center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</w:p>
          <w:p w:rsidR="007645E5" w:rsidRPr="003345CF" w:rsidRDefault="007645E5" w:rsidP="003345CF">
            <w:pPr>
              <w:tabs>
                <w:tab w:val="left" w:pos="-248"/>
              </w:tabs>
              <w:spacing w:after="0" w:line="240" w:lineRule="auto"/>
              <w:ind w:right="-105" w:hanging="248"/>
              <w:jc w:val="center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>Кумитаи давлатии сармоягузор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идораи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амволи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давлат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248"/>
              </w:tabs>
              <w:spacing w:after="0" w:line="240" w:lineRule="auto"/>
              <w:ind w:right="-105" w:hanging="248"/>
              <w:jc w:val="center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</w:p>
          <w:p w:rsidR="007645E5" w:rsidRPr="003345CF" w:rsidRDefault="007645E5" w:rsidP="003345CF">
            <w:pPr>
              <w:tabs>
                <w:tab w:val="left" w:pos="-248"/>
              </w:tabs>
              <w:spacing w:after="0" w:line="240" w:lineRule="auto"/>
              <w:ind w:right="-105" w:hanging="248"/>
              <w:jc w:val="center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Вазорати </w:t>
            </w:r>
          </w:p>
          <w:p w:rsidR="007645E5" w:rsidRPr="003345CF" w:rsidRDefault="007645E5" w:rsidP="003345CF">
            <w:pPr>
              <w:tabs>
                <w:tab w:val="left" w:pos="-248"/>
              </w:tabs>
              <w:spacing w:after="0" w:line="240" w:lineRule="auto"/>
              <w:ind w:right="-105"/>
              <w:jc w:val="center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>рушди и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тисод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савдо</w:t>
            </w:r>
          </w:p>
        </w:tc>
      </w:tr>
      <w:tr w:rsidR="007645E5" w:rsidRPr="003345CF" w:rsidTr="003345CF">
        <w:trPr>
          <w:trHeight w:val="845"/>
        </w:trPr>
        <w:tc>
          <w:tcPr>
            <w:tcW w:w="14142" w:type="dxa"/>
            <w:gridSpan w:val="5"/>
          </w:tcPr>
          <w:p w:rsidR="007645E5" w:rsidRPr="003345CF" w:rsidRDefault="007645E5" w:rsidP="003345CF">
            <w:pPr>
              <w:shd w:val="clear" w:color="auto" w:fill="FFFFFF"/>
              <w:tabs>
                <w:tab w:val="left" w:pos="1080"/>
              </w:tabs>
              <w:spacing w:before="105"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3345CF"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b/>
                <w:sz w:val="24"/>
                <w:szCs w:val="24"/>
                <w:lang w:val="ru-RU" w:eastAsia="ru-RU"/>
              </w:rPr>
              <w:t>сади</w:t>
            </w:r>
            <w:r w:rsidRPr="003345CF">
              <w:rPr>
                <w:rFonts w:ascii="Times New Roman Tj" w:hAnsi="Times New Roman Tj"/>
                <w:b/>
                <w:sz w:val="24"/>
                <w:szCs w:val="24"/>
                <w:lang w:eastAsia="ru-RU"/>
              </w:rPr>
              <w:t xml:space="preserve"> 2. 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Мукаммалгардонии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оида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расмиёти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,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аз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умла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хатарнок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,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сулоти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зудвайроншаванда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бо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риояи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ре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мењнат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истиро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ронандагон</w:t>
            </w:r>
          </w:p>
          <w:p w:rsidR="007645E5" w:rsidRPr="003345CF" w:rsidRDefault="007645E5" w:rsidP="003345CF">
            <w:pPr>
              <w:shd w:val="clear" w:color="auto" w:fill="FFFFFF"/>
              <w:tabs>
                <w:tab w:val="left" w:pos="1080"/>
              </w:tabs>
              <w:spacing w:before="105"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</w:p>
        </w:tc>
      </w:tr>
      <w:tr w:rsidR="007645E5" w:rsidRPr="003345CF" w:rsidTr="003345CF">
        <w:trPr>
          <w:trHeight w:val="2262"/>
        </w:trPr>
        <w:tc>
          <w:tcPr>
            <w:tcW w:w="421" w:type="dxa"/>
          </w:tcPr>
          <w:p w:rsidR="007645E5" w:rsidRPr="003345CF" w:rsidRDefault="007645E5" w:rsidP="003345CF">
            <w:pPr>
              <w:pStyle w:val="ListParagraph"/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</w:tcPr>
          <w:p w:rsidR="007645E5" w:rsidRPr="003345CF" w:rsidRDefault="007645E5" w:rsidP="003345CF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>Мукаммалгардонии ќ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оида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хатарнок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њудуди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ум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урии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икистон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ш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артњои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асосии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модда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хатарнок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восита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автомобил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талаботи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умум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оид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таъмини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бехатарии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он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инчунин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у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дадори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иштирокчиёни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олро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муайян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менамоянд</w:t>
            </w:r>
          </w:p>
          <w:p w:rsidR="007645E5" w:rsidRPr="003345CF" w:rsidRDefault="007645E5" w:rsidP="003345CF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br/>
            </w:r>
          </w:p>
        </w:tc>
        <w:tc>
          <w:tcPr>
            <w:tcW w:w="4962" w:type="dxa"/>
            <w:vMerge w:val="restart"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tg-Cyrl-TJ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ум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урии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икистон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Созишномаи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Аврупо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оид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байналмилалии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хатарнок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тавассути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ро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автомобилгард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амро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шудааст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,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ки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олат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асосии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он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онунгузории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кишвар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инъикос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ёфтаанд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>.</w:t>
            </w:r>
          </w:p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баробари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,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оида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бо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меъёр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му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арраршудаи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амкории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омоти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назорат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механизми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озати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воситаи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хатарнок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ву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уд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надорад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,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ки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гуна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сулот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тавассути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удуди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ум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урии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икистон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иштироки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>-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ди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андагони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ватаниро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хатарнок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дуд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менамояд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.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Корхона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саноатии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кишвар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бо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мушкилоти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дарёфти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олди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андагон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барои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содирот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ё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воридоти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намуди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сулот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ӯ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ӯ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мешаванд</w:t>
            </w:r>
          </w:p>
        </w:tc>
        <w:tc>
          <w:tcPr>
            <w:tcW w:w="1275" w:type="dxa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Августи соли 2020</w:t>
            </w:r>
          </w:p>
        </w:tc>
        <w:tc>
          <w:tcPr>
            <w:tcW w:w="2240" w:type="dxa"/>
          </w:tcPr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кор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дохил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саноат ва технология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ав 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</w:tr>
      <w:tr w:rsidR="007645E5" w:rsidRPr="003345CF" w:rsidTr="003345CF">
        <w:trPr>
          <w:trHeight w:val="2283"/>
        </w:trPr>
        <w:tc>
          <w:tcPr>
            <w:tcW w:w="421" w:type="dxa"/>
          </w:tcPr>
          <w:p w:rsidR="007645E5" w:rsidRPr="003345CF" w:rsidRDefault="007645E5" w:rsidP="003345CF">
            <w:pPr>
              <w:pStyle w:val="ListParagraph"/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5244" w:type="dxa"/>
          </w:tcPr>
          <w:p w:rsidR="007645E5" w:rsidRPr="003345CF" w:rsidRDefault="007645E5" w:rsidP="003345CF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ия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тасди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Дастурамали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амо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ангии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фаъолияти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омоти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масъул оид ба танзими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хатарнок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 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>ом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ӯ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зиш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и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ронандагоне, ки ба 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бор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хатарнок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маш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ғ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ул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мебошанд</w:t>
            </w:r>
          </w:p>
        </w:tc>
        <w:tc>
          <w:tcPr>
            <w:tcW w:w="4962" w:type="dxa"/>
            <w:vMerge/>
          </w:tcPr>
          <w:p w:rsidR="007645E5" w:rsidRPr="003345CF" w:rsidRDefault="007645E5" w:rsidP="003345CF">
            <w:pPr>
              <w:spacing w:after="0" w:line="240" w:lineRule="auto"/>
              <w:ind w:firstLine="709"/>
              <w:jc w:val="both"/>
              <w:rPr>
                <w:rFonts w:ascii="Times New Roman Tj" w:hAnsi="Times New Roman Tj"/>
                <w:sz w:val="24"/>
                <w:szCs w:val="24"/>
                <w:highlight w:val="yellow"/>
                <w:lang w:val="ru-RU" w:eastAsia="ru-RU"/>
              </w:rPr>
            </w:pPr>
          </w:p>
        </w:tc>
        <w:tc>
          <w:tcPr>
            <w:tcW w:w="1275" w:type="dxa"/>
          </w:tcPr>
          <w:p w:rsidR="007645E5" w:rsidRPr="003345CF" w:rsidRDefault="007645E5" w:rsidP="003345CF">
            <w:pPr>
              <w:spacing w:after="0" w:line="240" w:lineRule="auto"/>
              <w:ind w:left="-102" w:right="-108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Сентябри соли </w:t>
            </w:r>
          </w:p>
          <w:p w:rsidR="007645E5" w:rsidRPr="003345CF" w:rsidRDefault="007645E5" w:rsidP="003345CF">
            <w:pPr>
              <w:spacing w:after="0" w:line="240" w:lineRule="auto"/>
              <w:ind w:left="-102" w:right="-108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2020</w:t>
            </w:r>
          </w:p>
        </w:tc>
        <w:tc>
          <w:tcPr>
            <w:tcW w:w="2240" w:type="dxa"/>
          </w:tcPr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кор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дохил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саноат ва технология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нав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7645E5" w:rsidRPr="003345CF" w:rsidTr="003345CF">
        <w:trPr>
          <w:trHeight w:val="2283"/>
        </w:trPr>
        <w:tc>
          <w:tcPr>
            <w:tcW w:w="421" w:type="dxa"/>
          </w:tcPr>
          <w:p w:rsidR="007645E5" w:rsidRPr="003345CF" w:rsidRDefault="007645E5" w:rsidP="003345CF">
            <w:pPr>
              <w:pStyle w:val="ListParagraph"/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5244" w:type="dxa"/>
          </w:tcPr>
          <w:p w:rsidR="007645E5" w:rsidRPr="003345CF" w:rsidRDefault="007645E5" w:rsidP="003345CF">
            <w:pPr>
              <w:shd w:val="clear" w:color="auto" w:fill="FFFFFF"/>
              <w:spacing w:after="0" w:line="240" w:lineRule="auto"/>
              <w:jc w:val="both"/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>Та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ия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тасди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оида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сулоти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зудвайроншаванда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дар назар доштани 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амкори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>и ма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омоти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давлат</w:t>
            </w:r>
            <w:r w:rsidRPr="003345CF">
              <w:rPr>
                <w:rStyle w:val="apple-converted-space"/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оид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танзими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сулоти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зудвайроншаванда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 </w:t>
            </w:r>
          </w:p>
          <w:p w:rsidR="007645E5" w:rsidRPr="003345CF" w:rsidRDefault="007645E5" w:rsidP="003345CF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4962" w:type="dxa"/>
            <w:vMerge w:val="restart"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tg-Cyrl-TJ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ум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урии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икистон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С</w:t>
            </w:r>
            <w:r w:rsidRPr="003345CF">
              <w:rPr>
                <w:rFonts w:ascii="Times New Roman Tj" w:hAnsi="Times New Roman Tj"/>
                <w:sz w:val="24"/>
                <w:szCs w:val="28"/>
                <w:lang w:val="tg-Cyrl-TJ" w:eastAsia="ru-RU"/>
              </w:rPr>
              <w:t>озишнома оид ба интиќолоти байналмилалии мањсулоти зуд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вайроншавандаи</w:t>
            </w:r>
            <w:r w:rsidRPr="003345CF">
              <w:rPr>
                <w:rFonts w:ascii="Times New Roman Tj" w:hAnsi="Times New Roman Tj"/>
                <w:sz w:val="24"/>
                <w:szCs w:val="28"/>
                <w:lang w:val="tg-Cyrl-TJ" w:eastAsia="ru-RU"/>
              </w:rPr>
              <w:t xml:space="preserve"> озу</w:t>
            </w:r>
            <w:r w:rsidRPr="003345CF">
              <w:rPr>
                <w:rFonts w:ascii="Times New Roman" w:hAnsi="Times New Roman"/>
                <w:sz w:val="24"/>
                <w:szCs w:val="28"/>
                <w:lang w:val="tg-Cyrl-TJ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а</w:t>
            </w:r>
            <w:r w:rsidRPr="003345CF">
              <w:rPr>
                <w:rFonts w:ascii="Times New Roman Tj" w:hAnsi="Times New Roman Tj"/>
                <w:sz w:val="24"/>
                <w:szCs w:val="28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8"/>
                <w:lang w:val="tg-Cyrl-TJ" w:eastAsia="ru-RU"/>
              </w:rPr>
              <w:t xml:space="preserve"> оид ба 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восита</w:t>
            </w:r>
            <w:r w:rsidRPr="003345CF">
              <w:rPr>
                <w:rFonts w:ascii="Times New Roman" w:hAnsi="Times New Roman"/>
                <w:sz w:val="24"/>
                <w:szCs w:val="28"/>
                <w:lang w:val="tg-Cyrl-TJ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8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8"/>
                <w:lang w:val="tg-Cyrl-TJ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лиёти</w:t>
            </w:r>
            <w:r w:rsidRPr="003345CF">
              <w:rPr>
                <w:rFonts w:ascii="Times New Roman Tj" w:hAnsi="Times New Roman Tj"/>
                <w:sz w:val="24"/>
                <w:szCs w:val="28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махсуси</w:t>
            </w:r>
            <w:r w:rsidRPr="003345CF">
              <w:rPr>
                <w:rFonts w:ascii="Times New Roman Tj" w:hAnsi="Times New Roman Tj"/>
                <w:sz w:val="24"/>
                <w:szCs w:val="28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барои</w:t>
            </w:r>
            <w:r w:rsidRPr="003345CF">
              <w:rPr>
                <w:rFonts w:ascii="Times New Roman Tj" w:hAnsi="Times New Roman Tj"/>
                <w:sz w:val="24"/>
                <w:szCs w:val="28"/>
                <w:lang w:val="tg-Cyrl-TJ" w:eastAsia="ru-RU"/>
              </w:rPr>
              <w:t xml:space="preserve"> ин интиќолот таъмингардида (СПС)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 xml:space="preserve"> соли 1970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амро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шудааст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.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онунгузор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масъала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сулоти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зудвайроншавандаро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анзим менамояд. Дар баробари ин 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ум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 xml:space="preserve">механизмњои муассири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амкории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идорањо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оид ба 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сулот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ву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надорад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.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Имр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ӯ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з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сат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лозима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монда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нашуда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таври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но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муташаккилона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амалї мегардад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. Озмоишго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 муйян намудани мутоби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 воситањои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барои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сулоти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зудвайроншаванда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мављуд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нест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.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Созишнома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воситањои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лиёти автомобилї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усул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сан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ишии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он талаботи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сахт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муайян намуда, додани сертификати мутоби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воситањои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 xml:space="preserve">лиёти автомобилиро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аз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ониби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омоти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салоњиятдор дар асоси протокол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сан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ишї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пешбин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менамояд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</w:p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1275" w:type="dxa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trike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Сентябр – октябри   соли  2020 </w:t>
            </w:r>
          </w:p>
        </w:tc>
        <w:tc>
          <w:tcPr>
            <w:tcW w:w="2240" w:type="dxa"/>
          </w:tcPr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кор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дохил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hanging="18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Вазорати тандурустї ва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ифзи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тимоии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hanging="18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hanging="18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Кумитаи бехатарии озу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авор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7645E5" w:rsidRPr="003345CF" w:rsidTr="003345CF">
        <w:trPr>
          <w:trHeight w:val="4944"/>
        </w:trPr>
        <w:tc>
          <w:tcPr>
            <w:tcW w:w="421" w:type="dxa"/>
          </w:tcPr>
          <w:p w:rsidR="007645E5" w:rsidRPr="003345CF" w:rsidRDefault="007645E5" w:rsidP="003345CF">
            <w:pPr>
              <w:pStyle w:val="ListParagraph"/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5244" w:type="dxa"/>
          </w:tcPr>
          <w:p w:rsidR="007645E5" w:rsidRPr="003345CF" w:rsidRDefault="007645E5" w:rsidP="003345CF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ия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тасди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Тартиби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ташкили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назорат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ва додани ша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одатнома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восита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махсус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и барои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байналмилалии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сулот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и озуќавории зудвайроншаванда пешбинигардида љињати мутобиќат ба талаботи 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 xml:space="preserve"> С</w:t>
            </w:r>
            <w:r w:rsidRPr="003345CF">
              <w:rPr>
                <w:rFonts w:ascii="Times New Roman Tj" w:hAnsi="Times New Roman Tj"/>
                <w:sz w:val="24"/>
                <w:szCs w:val="28"/>
                <w:lang w:val="tg-Cyrl-TJ" w:eastAsia="ru-RU"/>
              </w:rPr>
              <w:t>озишнома оид ба интиќолоти байналмилалии мањсулоти зуд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вайроншавандаи</w:t>
            </w:r>
            <w:r w:rsidRPr="003345CF">
              <w:rPr>
                <w:rFonts w:ascii="Times New Roman Tj" w:hAnsi="Times New Roman Tj"/>
                <w:sz w:val="24"/>
                <w:szCs w:val="28"/>
                <w:lang w:val="tg-Cyrl-TJ" w:eastAsia="ru-RU"/>
              </w:rPr>
              <w:t xml:space="preserve"> озу</w:t>
            </w:r>
            <w:r w:rsidRPr="003345CF">
              <w:rPr>
                <w:rFonts w:ascii="Times New Roman" w:hAnsi="Times New Roman"/>
                <w:sz w:val="24"/>
                <w:szCs w:val="28"/>
                <w:lang w:val="tg-Cyrl-TJ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а</w:t>
            </w:r>
            <w:r w:rsidRPr="003345CF">
              <w:rPr>
                <w:rFonts w:ascii="Times New Roman Tj" w:hAnsi="Times New Roman Tj"/>
                <w:sz w:val="24"/>
                <w:szCs w:val="28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8"/>
                <w:lang w:val="tg-Cyrl-TJ" w:eastAsia="ru-RU"/>
              </w:rPr>
              <w:t xml:space="preserve"> оид ба 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восита</w:t>
            </w:r>
            <w:r w:rsidRPr="003345CF">
              <w:rPr>
                <w:rFonts w:ascii="Times New Roman" w:hAnsi="Times New Roman"/>
                <w:sz w:val="24"/>
                <w:szCs w:val="28"/>
                <w:lang w:val="tg-Cyrl-TJ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8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8"/>
                <w:lang w:val="tg-Cyrl-TJ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лиёти</w:t>
            </w:r>
            <w:r w:rsidRPr="003345CF">
              <w:rPr>
                <w:rFonts w:ascii="Times New Roman Tj" w:hAnsi="Times New Roman Tj"/>
                <w:sz w:val="24"/>
                <w:szCs w:val="28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махсуси</w:t>
            </w:r>
            <w:r w:rsidRPr="003345CF">
              <w:rPr>
                <w:rFonts w:ascii="Times New Roman Tj" w:hAnsi="Times New Roman Tj"/>
                <w:sz w:val="24"/>
                <w:szCs w:val="28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8"/>
                <w:lang w:val="tg-Cyrl-TJ" w:eastAsia="ru-RU"/>
              </w:rPr>
              <w:t>барои</w:t>
            </w:r>
            <w:r w:rsidRPr="003345CF">
              <w:rPr>
                <w:rFonts w:ascii="Times New Roman Tj" w:hAnsi="Times New Roman Tj"/>
                <w:sz w:val="24"/>
                <w:szCs w:val="28"/>
                <w:lang w:val="tg-Cyrl-TJ" w:eastAsia="ru-RU"/>
              </w:rPr>
              <w:t xml:space="preserve"> ин интиќолот таъмингардида (СПС)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бо дар назар доштани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/>
              </w:rPr>
              <w:t>:</w:t>
            </w:r>
          </w:p>
          <w:p w:rsidR="007645E5" w:rsidRPr="003345CF" w:rsidRDefault="007645E5" w:rsidP="003345CF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/>
              </w:rPr>
              <w:t>- муайян намудани 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омоти салоњиятдор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оид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и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рои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у</w:t>
            </w:r>
            <w:r w:rsidRPr="003345CF">
              <w:rPr>
                <w:rFonts w:ascii="Times New Roman" w:hAnsi="Times New Roman"/>
                <w:sz w:val="24"/>
                <w:szCs w:val="24"/>
                <w:lang w:val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дадори</w:t>
            </w:r>
            <w:r w:rsidRPr="003345CF">
              <w:rPr>
                <w:rFonts w:ascii="Times New Roman" w:hAnsi="Times New Roman"/>
                <w:sz w:val="24"/>
                <w:szCs w:val="24"/>
                <w:lang w:val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ои марбут ба иштироки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ум</w:t>
            </w:r>
            <w:r w:rsidRPr="003345CF">
              <w:rPr>
                <w:rFonts w:ascii="Times New Roman" w:hAnsi="Times New Roman"/>
                <w:sz w:val="24"/>
                <w:szCs w:val="24"/>
                <w:lang w:val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урии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икистон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дар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Созишномаи мазкур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;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</w:p>
          <w:p w:rsidR="007645E5" w:rsidRPr="003345CF" w:rsidRDefault="007645E5" w:rsidP="003345CF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- ташкили механизмњои кор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оид ба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назорат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додани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ша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одатнома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восита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автомобил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4962" w:type="dxa"/>
            <w:vMerge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1275" w:type="dxa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Октябри   соли 2020</w:t>
            </w:r>
          </w:p>
        </w:tc>
        <w:tc>
          <w:tcPr>
            <w:tcW w:w="2240" w:type="dxa"/>
          </w:tcPr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right="-108" w:hanging="113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right="-108" w:hanging="113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right="-108" w:hanging="113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кор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дохил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right="-108" w:hanging="113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right="-108" w:hanging="113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тандуруст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ифзи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тимоии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right="-108" w:hanging="113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right="-108" w:hanging="113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Кумитаи бехатарии озу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авор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 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right="-108" w:hanging="113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ик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стандарт</w:t>
            </w:r>
          </w:p>
        </w:tc>
      </w:tr>
      <w:tr w:rsidR="007645E5" w:rsidRPr="003345CF" w:rsidTr="003345CF">
        <w:trPr>
          <w:trHeight w:val="2540"/>
        </w:trPr>
        <w:tc>
          <w:tcPr>
            <w:tcW w:w="421" w:type="dxa"/>
          </w:tcPr>
          <w:p w:rsidR="007645E5" w:rsidRPr="003345CF" w:rsidRDefault="007645E5" w:rsidP="003345CF">
            <w:pPr>
              <w:pStyle w:val="ListParagraph"/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5244" w:type="dxa"/>
          </w:tcPr>
          <w:p w:rsidR="007645E5" w:rsidRPr="003345CF" w:rsidRDefault="007645E5" w:rsidP="003345CF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ияи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Тартиби танзимкунандаи сан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иш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насб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назорати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истифодаи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тахограф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асоси принсипњои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амкории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бахш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давлативу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хусус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 бо дар назар доштани 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ияи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пешни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од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ворид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намудани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ғ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йиру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илова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Оинномаи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автомобил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ќонунгузории соњаи наќлиёт</w:t>
            </w:r>
          </w:p>
        </w:tc>
        <w:tc>
          <w:tcPr>
            <w:tcW w:w="4962" w:type="dxa"/>
            <w:vMerge w:val="restart"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ум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урии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икистон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Созишномаи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Аврупо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иро оид ба фаъолияти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айати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восита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њои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лиёти анљомдињандаи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байналмилалї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автомобилї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эътироф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намудааст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назорати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риояи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талаботи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ре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мењнат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истиро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ати ронандагони ба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байналмилал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маш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ғ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ул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бударо пешбин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менамояд.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онунгузории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кишвар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меъёр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риояи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ре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кор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истиро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ронандагон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гардидааст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. Дар баробари ин озмоишго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ва устохона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ое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насб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сан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иши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тахо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граф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инчунин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исте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соли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корт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ронандагиро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амал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менамоянд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мав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нест ва ин амалан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Созишномаи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мазкурро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имконнопазир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мегардонад</w:t>
            </w:r>
          </w:p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1275" w:type="dxa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Октябри соли 2020 </w:t>
            </w:r>
          </w:p>
        </w:tc>
        <w:tc>
          <w:tcPr>
            <w:tcW w:w="2240" w:type="dxa"/>
          </w:tcPr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кор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дохил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hanging="18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икстандарт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</w:tr>
      <w:tr w:rsidR="007645E5" w:rsidRPr="003345CF" w:rsidTr="003345CF">
        <w:trPr>
          <w:trHeight w:val="273"/>
        </w:trPr>
        <w:tc>
          <w:tcPr>
            <w:tcW w:w="421" w:type="dxa"/>
          </w:tcPr>
          <w:p w:rsidR="007645E5" w:rsidRPr="003345CF" w:rsidRDefault="007645E5" w:rsidP="003345CF">
            <w:pPr>
              <w:pStyle w:val="ListParagraph"/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5244" w:type="dxa"/>
          </w:tcPr>
          <w:p w:rsidR="007645E5" w:rsidRPr="003345CF" w:rsidRDefault="007645E5" w:rsidP="003345CF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ия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тасди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и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оида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 ташкили кору истиро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ронандагон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истифодаи тахограф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.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Кодекси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вайронкунии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маъмурии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tg-Cyrl-TJ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ум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урии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tg-Cyrl-TJ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икистон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ворид намудани меъёри нав оид ба «Вайрон кардани ре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кор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истиро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ронандагон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ангоми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амал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намудани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автомобилии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мусофирон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ғ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о»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4962" w:type="dxa"/>
            <w:vMerge/>
          </w:tcPr>
          <w:p w:rsidR="007645E5" w:rsidRPr="003345CF" w:rsidRDefault="007645E5" w:rsidP="003345CF">
            <w:pPr>
              <w:spacing w:after="0" w:line="240" w:lineRule="auto"/>
              <w:ind w:firstLine="709"/>
              <w:jc w:val="both"/>
              <w:rPr>
                <w:rFonts w:ascii="Times New Roman Tj" w:hAnsi="Times New Roman Tj"/>
                <w:sz w:val="24"/>
                <w:szCs w:val="24"/>
                <w:highlight w:val="yellow"/>
                <w:lang w:val="ru-RU" w:eastAsia="ru-RU"/>
              </w:rPr>
            </w:pPr>
          </w:p>
        </w:tc>
        <w:tc>
          <w:tcPr>
            <w:tcW w:w="1275" w:type="dxa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Октябри соли 2020</w:t>
            </w:r>
          </w:p>
          <w:p w:rsidR="007645E5" w:rsidRPr="003345CF" w:rsidRDefault="007645E5" w:rsidP="003345CF">
            <w:pPr>
              <w:spacing w:after="0" w:line="240" w:lineRule="auto"/>
              <w:ind w:firstLine="709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2240" w:type="dxa"/>
          </w:tcPr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кор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дохил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hanging="18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</w:tr>
      <w:tr w:rsidR="007645E5" w:rsidRPr="003345CF" w:rsidTr="003345CF">
        <w:trPr>
          <w:trHeight w:val="836"/>
        </w:trPr>
        <w:tc>
          <w:tcPr>
            <w:tcW w:w="14142" w:type="dxa"/>
            <w:gridSpan w:val="5"/>
          </w:tcPr>
          <w:p w:rsidR="007645E5" w:rsidRPr="003345CF" w:rsidRDefault="007645E5" w:rsidP="003345CF">
            <w:pPr>
              <w:shd w:val="clear" w:color="auto" w:fill="FFFFFF"/>
              <w:tabs>
                <w:tab w:val="left" w:pos="1080"/>
              </w:tabs>
              <w:spacing w:before="105"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3345CF">
              <w:rPr>
                <w:rFonts w:ascii="Times New Roman Tj" w:hAnsi="Times New Roman Tj"/>
                <w:b/>
                <w:sz w:val="24"/>
                <w:szCs w:val="24"/>
                <w:lang w:val="tg-Cyrl-TJ" w:eastAsia="ru-RU"/>
              </w:rPr>
              <w:t>Ма</w:t>
            </w:r>
            <w:r w:rsidRPr="003345CF">
              <w:rPr>
                <w:rFonts w:ascii="Times New Roman" w:hAnsi="Times New Roman"/>
                <w:b/>
                <w:sz w:val="24"/>
                <w:szCs w:val="24"/>
                <w:lang w:val="tg-Cyrl-TJ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b/>
                <w:sz w:val="24"/>
                <w:szCs w:val="24"/>
                <w:lang w:val="tg-Cyrl-TJ" w:eastAsia="ru-RU"/>
              </w:rPr>
              <w:t>сади</w:t>
            </w:r>
            <w:r w:rsidRPr="003345CF">
              <w:rPr>
                <w:rFonts w:ascii="Times New Roman Tj" w:hAnsi="Times New Roman Tj"/>
                <w:b/>
                <w:sz w:val="24"/>
                <w:szCs w:val="24"/>
                <w:lang w:val="tg-Cyrl-TJ" w:eastAsia="ru-RU"/>
              </w:rPr>
              <w:t xml:space="preserve"> 3</w:t>
            </w:r>
            <w:r w:rsidRPr="003345CF">
              <w:rPr>
                <w:rFonts w:ascii="Times New Roman Tj" w:hAnsi="Times New Roman Tj"/>
                <w:b/>
                <w:sz w:val="24"/>
                <w:szCs w:val="24"/>
                <w:lang w:eastAsia="ru-RU"/>
              </w:rPr>
              <w:t xml:space="preserve">.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Фаъолона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намудани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технология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муосири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таъминкунандаи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баланд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бардоштани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бехатар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самаранокии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байналмилал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барои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кам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намудани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харо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молияв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сарфаи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олди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андагон</w:t>
            </w:r>
          </w:p>
        </w:tc>
      </w:tr>
      <w:tr w:rsidR="007645E5" w:rsidRPr="003345CF" w:rsidTr="003345CF">
        <w:trPr>
          <w:trHeight w:val="845"/>
        </w:trPr>
        <w:tc>
          <w:tcPr>
            <w:tcW w:w="421" w:type="dxa"/>
          </w:tcPr>
          <w:p w:rsidR="007645E5" w:rsidRPr="003345CF" w:rsidRDefault="007645E5" w:rsidP="003345CF">
            <w:pPr>
              <w:pStyle w:val="ListParagraph"/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Мувофи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љорї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намудани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механизми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хизматрасони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электронии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TIR ("TIR EPD" –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иттилооти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пешакии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электрон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, "SAFE TIR" -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намудани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низоми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электронии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назорати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истифодаи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дафтарчањои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TIR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е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, "TIR +" -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кафолати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иловаг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>)</w:t>
            </w:r>
          </w:p>
          <w:p w:rsidR="007645E5" w:rsidRPr="003345CF" w:rsidRDefault="007645E5" w:rsidP="003345CF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Бо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амро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шавии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Чин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,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Покистон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индустон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Конвенсияи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гумрукї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оид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байналмилалии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борњо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истифодаи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дафтарчаи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TIR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низоми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транзитии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кафолат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метавонад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низоми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транзитии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универсалї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,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махсусан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барои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минта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Осиёи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Марказ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табдил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ёбад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.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Зимнан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Чин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ният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дорад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,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ки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расмиёти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электрон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бе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ғ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ази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TIR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гузарад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зарурати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кишвар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Осиёи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Марказиро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барои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рушди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фаврии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хизматрасони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,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махсусан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икистон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,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ки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намудани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маводи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нави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электронии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TIR-ро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суст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ро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мондааст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,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вият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мебахшад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>.</w:t>
            </w:r>
          </w:p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Рушди расмиёти электронии TIR ба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коњиш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додани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харо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eastAsia="ru-RU"/>
              </w:rPr>
              <w:t>оти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eastAsia="ru-RU"/>
              </w:rPr>
              <w:t>олди</w:t>
            </w:r>
            <w:r w:rsidRPr="003345CF">
              <w:rPr>
                <w:rFonts w:ascii="Times New Roman" w:hAnsi="Times New Roman"/>
                <w:sz w:val="24"/>
                <w:szCs w:val="24"/>
                <w:lang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eastAsia="ru-RU"/>
              </w:rPr>
              <w:t>анда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гон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eastAsia="ru-RU"/>
              </w:rPr>
              <w:t>суръатбахш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расмиёт таъсир мерасонад</w:t>
            </w:r>
          </w:p>
        </w:tc>
        <w:tc>
          <w:tcPr>
            <w:tcW w:w="1275" w:type="dxa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Ноябри соли 2020</w:t>
            </w:r>
          </w:p>
          <w:p w:rsidR="007645E5" w:rsidRPr="003345CF" w:rsidRDefault="007645E5" w:rsidP="003345CF">
            <w:pPr>
              <w:spacing w:after="0" w:line="240" w:lineRule="auto"/>
              <w:ind w:firstLine="709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2240" w:type="dxa"/>
          </w:tcPr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hanging="18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рушди 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тисод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савдо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hanging="18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hanging="18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Хадамоти гумрук, 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hanging="18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ind w:hanging="18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Ассотсиатсияи «АВВАТ»</w:t>
            </w:r>
          </w:p>
        </w:tc>
      </w:tr>
      <w:tr w:rsidR="007645E5" w:rsidRPr="003345CF" w:rsidTr="003345CF">
        <w:trPr>
          <w:trHeight w:val="1265"/>
        </w:trPr>
        <w:tc>
          <w:tcPr>
            <w:tcW w:w="421" w:type="dxa"/>
          </w:tcPr>
          <w:p w:rsidR="007645E5" w:rsidRPr="003345CF" w:rsidRDefault="007645E5" w:rsidP="003345CF">
            <w:pPr>
              <w:pStyle w:val="ListParagraph"/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5244" w:type="dxa"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ияи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механизми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ї намудан ва эътирофи сертификати байналмилалии вазнкашии восита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боркаш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њудуди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ум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урии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икистон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мутоби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Созишнома дар бораи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намудани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с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ертификати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байналмилалии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вазнкашии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воситањои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боркаш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удуди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кишвар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узви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оди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Давлат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Муста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ил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</w:p>
          <w:p w:rsidR="007645E5" w:rsidRPr="003345CF" w:rsidRDefault="007645E5" w:rsidP="003345CF">
            <w:pPr>
              <w:shd w:val="clear" w:color="auto" w:fill="FFFFFF"/>
              <w:spacing w:after="0" w:line="240" w:lineRule="auto"/>
              <w:jc w:val="both"/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4962" w:type="dxa"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ум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урии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икистон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Созишнома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намудани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сертификати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байналмилалии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вазнкашии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восита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њои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боркаш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њудуди давлатњои иштирокчии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>тти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оди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Давлат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Муста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ил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амро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шуд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.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Тиб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арори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укумати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ум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урии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икистон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аз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4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марти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соли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2005,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№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82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оми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ваколатдор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муайян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шуд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.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Оинномаи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автомобил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ии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tg-Cyrl-TJ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ум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урии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tg-Cyrl-TJ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икистон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намудани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сертификати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байна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лмилалии вазнкаш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сабт ёфтааст.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амзамон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набудани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механизм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эътироф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додани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сертификати намунаи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байналмилал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рушди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байналмилалиро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боз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медорад. Дар амали вазнкашии такрории назоратї  аз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ониби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омоти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назорат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ии гуногун мушоњида мегардад, ки ин ба мавќеи кишвар таъсири манф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мерасонад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1275" w:type="dxa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Декабри соли 2020</w:t>
            </w:r>
          </w:p>
        </w:tc>
        <w:tc>
          <w:tcPr>
            <w:tcW w:w="2240" w:type="dxa"/>
          </w:tcPr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Хадамоти гумрук</w:t>
            </w:r>
          </w:p>
        </w:tc>
      </w:tr>
      <w:tr w:rsidR="007645E5" w:rsidRPr="003345CF" w:rsidTr="003345CF">
        <w:trPr>
          <w:trHeight w:val="557"/>
        </w:trPr>
        <w:tc>
          <w:tcPr>
            <w:tcW w:w="421" w:type="dxa"/>
          </w:tcPr>
          <w:p w:rsidR="007645E5" w:rsidRPr="003345CF" w:rsidRDefault="007645E5" w:rsidP="003345CF">
            <w:pPr>
              <w:pStyle w:val="ListParagraph"/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5244" w:type="dxa"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Та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ияи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бастаи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пурраи санад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меъёрии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оид ба ташаккули пойго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озмоиш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барои сан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иши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экспентии  восита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барои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байнал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милалии 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сулоти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зудвайроншаванда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(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ре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арорат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)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пешбинишуда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бо истифода аз механизми шарикии давлат бо бахши хусус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бо дар назар доштани фароњам овардани  шароит барои и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онњо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асоси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тендер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4962" w:type="dxa"/>
          </w:tcPr>
          <w:p w:rsidR="007645E5" w:rsidRPr="003345CF" w:rsidRDefault="007645E5" w:rsidP="003345CF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Тавре та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рибаи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содироти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сулот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аз 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икистон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нишон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меди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набудани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озмоиш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го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озмоиши сан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ишии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восита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автомобилии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барои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байналмилалии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сулоти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зуд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вайроншаванда пешнињодгардида боиси он мегардад, ки 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сулот дар љараёни њамлу наќл сифат ва намуди худро гум менамояд ва ин ба арзиши аслии 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сулот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таъсир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расонида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харо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содирот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-кунандагонро зиёд менамояд </w:t>
            </w:r>
          </w:p>
          <w:p w:rsidR="007645E5" w:rsidRPr="003345CF" w:rsidRDefault="007645E5" w:rsidP="003345CF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1275" w:type="dxa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Январи соли 2021</w:t>
            </w:r>
          </w:p>
        </w:tc>
        <w:tc>
          <w:tcPr>
            <w:tcW w:w="2240" w:type="dxa"/>
          </w:tcPr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</w:tr>
      <w:tr w:rsidR="007645E5" w:rsidRPr="003345CF" w:rsidTr="003345CF">
        <w:trPr>
          <w:trHeight w:val="1924"/>
        </w:trPr>
        <w:tc>
          <w:tcPr>
            <w:tcW w:w="421" w:type="dxa"/>
          </w:tcPr>
          <w:p w:rsidR="007645E5" w:rsidRPr="003345CF" w:rsidRDefault="007645E5" w:rsidP="003345CF">
            <w:pPr>
              <w:pStyle w:val="ListParagraph"/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5244" w:type="dxa"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Бо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абули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ќоида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танзими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истифодаи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тахограф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мутоби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банд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7-8 н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шаи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мазкур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ия кардани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бастаи пурраи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ат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интихоби тендерии  и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рокунандагон оид 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намудани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тахограф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4962" w:type="dxa"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 банд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7-8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нигаред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275" w:type="dxa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Январи соли 2021</w:t>
            </w:r>
          </w:p>
          <w:p w:rsidR="007645E5" w:rsidRPr="003345CF" w:rsidRDefault="007645E5" w:rsidP="003345CF">
            <w:pPr>
              <w:spacing w:after="0" w:line="240" w:lineRule="auto"/>
              <w:ind w:firstLine="709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2240" w:type="dxa"/>
          </w:tcPr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</w:tr>
      <w:tr w:rsidR="007645E5" w:rsidRPr="003345CF" w:rsidTr="003345CF">
        <w:trPr>
          <w:trHeight w:val="690"/>
        </w:trPr>
        <w:tc>
          <w:tcPr>
            <w:tcW w:w="421" w:type="dxa"/>
          </w:tcPr>
          <w:p w:rsidR="007645E5" w:rsidRPr="003345CF" w:rsidRDefault="007645E5" w:rsidP="003345CF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Tj" w:hAnsi="Times New Roman Tj"/>
                <w:i/>
                <w:sz w:val="24"/>
                <w:szCs w:val="24"/>
                <w:lang w:val="ru-RU" w:eastAsia="ru-RU"/>
              </w:rPr>
            </w:pPr>
          </w:p>
        </w:tc>
        <w:tc>
          <w:tcPr>
            <w:tcW w:w="13721" w:type="dxa"/>
            <w:gridSpan w:val="4"/>
          </w:tcPr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b/>
                <w:sz w:val="24"/>
                <w:szCs w:val="24"/>
                <w:lang w:val="ru-RU" w:eastAsia="ru-RU"/>
              </w:rPr>
              <w:t>сади</w:t>
            </w:r>
            <w:r w:rsidRPr="003345CF"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  <w:t xml:space="preserve"> 4.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Рушди технология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инноватсион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барои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баланд бардоштани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сифати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хизматрасонї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соњаи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байналмилалии автомобил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шаффофияти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иттилоот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хизматрасонї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расмиёт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</w:tr>
      <w:tr w:rsidR="007645E5" w:rsidRPr="003345CF" w:rsidTr="003345CF">
        <w:trPr>
          <w:trHeight w:val="1695"/>
        </w:trPr>
        <w:tc>
          <w:tcPr>
            <w:tcW w:w="421" w:type="dxa"/>
          </w:tcPr>
          <w:p w:rsidR="007645E5" w:rsidRPr="003345CF" w:rsidRDefault="007645E5" w:rsidP="003345CF">
            <w:pPr>
              <w:pStyle w:val="ListParagraph"/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5244" w:type="dxa"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ияи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консепсия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и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намудан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рушди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арор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инноватсион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ум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урии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икистон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(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система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зењнии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лиётї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)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тарњ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созии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системањои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ба пешни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оди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хизматрасони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гуногуни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инноватсион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барои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намуд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гуногуни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равона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шудаанд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инчунин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иттилоотонї ва бехатарии бештари истифодабарандагони хизматрасони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дар назар доштани мувофи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асозии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му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аррароти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консепсия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чорабини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укумат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амти ташаккули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укумати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электрон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онунгузории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амалкунанда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аракат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байналмилалии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автомобил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таъмин мегардад</w:t>
            </w:r>
          </w:p>
          <w:p w:rsidR="007645E5" w:rsidRPr="003345CF" w:rsidRDefault="007645E5" w:rsidP="003345CF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0" w:firstLine="30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4962" w:type="dxa"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highlight w:val="yellow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Амалисозии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вазифа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таъмини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э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тиё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афзояндаи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кишвар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инчунин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рушди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обатпазири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 долон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транзит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тавасс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ути њудуди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ум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урии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То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икистон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мегузаранд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афзоиши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мусофир ва боркашон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дастгирии зењнии идоракунї,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пеш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аз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намудани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асосњои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ягонаи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метод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иттилоот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ташкил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барои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бунёд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рушди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системањои замонавии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 ки баланд бардоштани  самаранокии раванд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лиётиро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таъмин менамоянд, талаб менамояд</w:t>
            </w:r>
          </w:p>
        </w:tc>
        <w:tc>
          <w:tcPr>
            <w:tcW w:w="1275" w:type="dxa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Марти соли 2021</w:t>
            </w:r>
          </w:p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2240" w:type="dxa"/>
          </w:tcPr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кор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дохил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</w:p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highlight w:val="yellow"/>
                <w:lang w:val="ru-RU" w:eastAsia="ru-RU"/>
              </w:rPr>
            </w:pPr>
          </w:p>
        </w:tc>
      </w:tr>
      <w:tr w:rsidR="007645E5" w:rsidRPr="003345CF" w:rsidTr="003345CF">
        <w:trPr>
          <w:trHeight w:val="1943"/>
        </w:trPr>
        <w:tc>
          <w:tcPr>
            <w:tcW w:w="421" w:type="dxa"/>
          </w:tcPr>
          <w:p w:rsidR="007645E5" w:rsidRPr="003345CF" w:rsidRDefault="007645E5" w:rsidP="003345CF">
            <w:pPr>
              <w:pStyle w:val="ListParagraph"/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5244" w:type="dxa"/>
          </w:tcPr>
          <w:p w:rsidR="007645E5" w:rsidRPr="003345CF" w:rsidRDefault="007645E5" w:rsidP="003345CF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ияи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махзани маълумот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оид ба хизматрасони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tg-Cyrl-TJ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лиёт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tg-Cyrl-TJ" w:eastAsia="ru-RU"/>
              </w:rPr>
              <w:t>логистик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,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ширкат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оида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расмиёти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амлу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байналмилал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инчунин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ну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убури сарњад, терминал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ғ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айра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заминаи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мусоидро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барои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ияи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консепсия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тиб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банди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15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шаи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мазкур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фаро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меорад</w:t>
            </w:r>
          </w:p>
          <w:p w:rsidR="007645E5" w:rsidRPr="003345CF" w:rsidRDefault="007645E5" w:rsidP="003345CF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4962" w:type="dxa"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Ба банд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12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нигаред</w:t>
            </w:r>
          </w:p>
        </w:tc>
        <w:tc>
          <w:tcPr>
            <w:tcW w:w="1275" w:type="dxa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Апрели соли 2021</w:t>
            </w:r>
          </w:p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2240" w:type="dxa"/>
          </w:tcPr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Хадамоти гумрук</w:t>
            </w:r>
          </w:p>
        </w:tc>
      </w:tr>
      <w:tr w:rsidR="007645E5" w:rsidRPr="003345CF" w:rsidTr="003345CF">
        <w:trPr>
          <w:trHeight w:val="278"/>
        </w:trPr>
        <w:tc>
          <w:tcPr>
            <w:tcW w:w="421" w:type="dxa"/>
          </w:tcPr>
          <w:p w:rsidR="007645E5" w:rsidRPr="003345CF" w:rsidRDefault="007645E5" w:rsidP="003345CF">
            <w:pPr>
              <w:pStyle w:val="ListParagraph"/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5244" w:type="dxa"/>
          </w:tcPr>
          <w:p w:rsidR="007645E5" w:rsidRPr="003345CF" w:rsidRDefault="007645E5" w:rsidP="003345CF">
            <w:pPr>
              <w:shd w:val="clear" w:color="auto" w:fill="FFFFFF"/>
              <w:spacing w:after="0" w:line="240" w:lineRule="auto"/>
              <w:jc w:val="both"/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>Баррас</w:t>
            </w:r>
            <w:r w:rsidRPr="003345CF">
              <w:rPr>
                <w:rStyle w:val="apple-converted-space"/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пешни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оди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тавсия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оид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механизми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ташкили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кори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«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>маркази тамос» барои ронандагон дар гузарго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>,  инчунин дар минта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наздисар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ад</w:t>
            </w:r>
            <w:r w:rsidRPr="003345CF">
              <w:rPr>
                <w:rStyle w:val="apple-converted-space"/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амаи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итъа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транзит</w:t>
            </w:r>
            <w:r w:rsidRPr="003345CF">
              <w:rPr>
                <w:rStyle w:val="apple-converted-space"/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удуд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и </w:t>
            </w:r>
            <w:r w:rsidRPr="003345CF">
              <w:rPr>
                <w:rStyle w:val="apple-converted-space"/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ум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урии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То</w:t>
            </w:r>
            <w:r w:rsidRPr="003345CF">
              <w:rPr>
                <w:rStyle w:val="apple-converted-space"/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икистон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назар доштани таъмини 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амо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ангсозии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муассиса</w:t>
            </w:r>
            <w:r w:rsidRPr="003345CF">
              <w:rPr>
                <w:rStyle w:val="apple-converted-space"/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Style w:val="apple-converted-space"/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љалбгардида</w:t>
            </w:r>
          </w:p>
          <w:p w:rsidR="007645E5" w:rsidRPr="003345CF" w:rsidRDefault="007645E5" w:rsidP="003345CF">
            <w:pPr>
              <w:shd w:val="clear" w:color="auto" w:fill="FFFFFF"/>
              <w:spacing w:before="105" w:after="0" w:line="312" w:lineRule="atLeast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Style w:val="apple-converted-space"/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4962" w:type="dxa"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олди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андагони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хори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аксар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бо худсарии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ониби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омоти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назорат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пардохт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ғ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айрирасм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ии марбут ба ин 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ӯ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ӯ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мешаванд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аксар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мушкилот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«як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як»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мемонанд, зеро сохторе ву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надорад, ки ин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одисаро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пайгир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намояд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инчунин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олат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аз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шикоят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кардани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он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хавф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ву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дорад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бори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дигар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олди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андагон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фишори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сахт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тар расонида мешавад.  Бо ин мушкилот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амчунин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олди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андагони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ватан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удуди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давлатњои дигар дучор меоянд.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амкори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мута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обилаи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фаврии  сохтор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дахлдори Вазорати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Хадамоти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гумрук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Вазорати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кор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хори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алли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мушкилот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расм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мав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уд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намебошад</w:t>
            </w:r>
          </w:p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1275" w:type="dxa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Апрели соли 2021</w:t>
            </w:r>
          </w:p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2240" w:type="dxa"/>
          </w:tcPr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кор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хори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tg-Cyrl-TJ" w:eastAsia="ru-RU"/>
              </w:rPr>
              <w:t>ҷ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tg-Cyrl-TJ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>,</w:t>
            </w: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</w:p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Хадамоти гумрук</w:t>
            </w:r>
          </w:p>
        </w:tc>
      </w:tr>
      <w:tr w:rsidR="007645E5" w:rsidRPr="003345CF" w:rsidTr="003345CF">
        <w:trPr>
          <w:trHeight w:val="463"/>
        </w:trPr>
        <w:tc>
          <w:tcPr>
            <w:tcW w:w="421" w:type="dxa"/>
          </w:tcPr>
          <w:p w:rsidR="007645E5" w:rsidRPr="003345CF" w:rsidRDefault="007645E5" w:rsidP="003345CF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13721" w:type="dxa"/>
            <w:gridSpan w:val="4"/>
          </w:tcPr>
          <w:p w:rsidR="007645E5" w:rsidRPr="003345CF" w:rsidRDefault="007645E5" w:rsidP="003345CF">
            <w:pPr>
              <w:spacing w:after="0" w:line="240" w:lineRule="auto"/>
              <w:ind w:firstLine="38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  <w:t>Ма</w:t>
            </w:r>
            <w:r w:rsidRPr="003345CF">
              <w:rPr>
                <w:rFonts w:ascii="Times New Roman" w:hAnsi="Times New Roman"/>
                <w:b/>
                <w:sz w:val="24"/>
                <w:szCs w:val="24"/>
                <w:lang w:val="tg-Cyrl-TJ" w:eastAsia="ru-RU"/>
              </w:rPr>
              <w:t>қ</w:t>
            </w:r>
            <w:r w:rsidRPr="003345CF">
              <w:rPr>
                <w:rFonts w:ascii="Times New Roman Tj" w:hAnsi="Times New Roman Tj"/>
                <w:b/>
                <w:sz w:val="24"/>
                <w:szCs w:val="24"/>
                <w:lang w:val="ru-RU" w:eastAsia="ru-RU"/>
              </w:rPr>
              <w:t xml:space="preserve">сади 5. 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Густариши 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тидор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оид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механизм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идоракунии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байналмилал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</w:p>
        </w:tc>
      </w:tr>
      <w:tr w:rsidR="007645E5" w:rsidRPr="003345CF" w:rsidTr="003345CF">
        <w:trPr>
          <w:trHeight w:val="987"/>
        </w:trPr>
        <w:tc>
          <w:tcPr>
            <w:tcW w:w="421" w:type="dxa"/>
          </w:tcPr>
          <w:p w:rsidR="007645E5" w:rsidRPr="003345CF" w:rsidRDefault="007645E5" w:rsidP="003345CF">
            <w:pPr>
              <w:pStyle w:val="ListParagraph"/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5244" w:type="dxa"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Та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ия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бо ташкилоти хори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 мувофиќа кардани Барномаи густариши 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тидор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и бахшњои давлат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хусус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оид ба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механизм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идоракунии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байналмилал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Lucida Sans Unicode" w:hAnsi="Lucida Sans Unicode" w:cs="Lucida Sans Unicode"/>
                <w:sz w:val="24"/>
                <w:szCs w:val="24"/>
                <w:lang w:val="ru-RU" w:eastAsia="ru-RU"/>
              </w:rPr>
              <w:t>ҷ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ор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кардани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истифодаи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технология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нав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оида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расмиёти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инти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ол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ғ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айра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дар назар доштани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:</w:t>
            </w:r>
          </w:p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       - муайянкунии мавз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ӯ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ъ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,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му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лат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ва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арзиши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ом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ӯ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зи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ш;  </w:t>
            </w:r>
          </w:p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      - хамгироии модул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ом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ӯ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зиш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бо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барнома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со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авии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муассиса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ҳ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таълим</w:t>
            </w:r>
            <w:r w:rsidRPr="003345CF">
              <w:rPr>
                <w:rFonts w:ascii="Palatino Linotype" w:hAnsi="Palatino Linotype" w:cs="Palatino Linotype"/>
                <w:sz w:val="24"/>
                <w:szCs w:val="24"/>
                <w:lang w:val="ru-RU" w:eastAsia="ru-RU"/>
              </w:rPr>
              <w:t>ӣ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барои</w:t>
            </w: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 xml:space="preserve"> таъмини мунтазами интиќоли дониш</w:t>
            </w:r>
          </w:p>
        </w:tc>
        <w:tc>
          <w:tcPr>
            <w:tcW w:w="4962" w:type="dxa"/>
          </w:tcPr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1275" w:type="dxa"/>
          </w:tcPr>
          <w:p w:rsidR="007645E5" w:rsidRPr="003345CF" w:rsidRDefault="007645E5" w:rsidP="003345CF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Майи соли 2021</w:t>
            </w:r>
          </w:p>
          <w:p w:rsidR="007645E5" w:rsidRPr="003345CF" w:rsidRDefault="007645E5" w:rsidP="003345CF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</w:p>
        </w:tc>
        <w:tc>
          <w:tcPr>
            <w:tcW w:w="2240" w:type="dxa"/>
          </w:tcPr>
          <w:p w:rsidR="007645E5" w:rsidRPr="003345CF" w:rsidRDefault="007645E5" w:rsidP="003345CF">
            <w:pPr>
              <w:tabs>
                <w:tab w:val="left" w:pos="-18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ru-RU" w:eastAsia="ru-RU"/>
              </w:rPr>
            </w:pPr>
            <w:r w:rsidRPr="003345CF">
              <w:rPr>
                <w:rFonts w:ascii="Times New Roman Tj" w:hAnsi="Times New Roman Tj"/>
                <w:sz w:val="24"/>
                <w:szCs w:val="24"/>
                <w:lang w:val="ru-RU" w:eastAsia="ru-RU"/>
              </w:rPr>
              <w:t>Вазорати на</w:t>
            </w:r>
            <w:r w:rsidRPr="003345CF">
              <w:rPr>
                <w:rFonts w:ascii="Times New Roman" w:hAnsi="Times New Roman"/>
                <w:sz w:val="24"/>
                <w:szCs w:val="24"/>
                <w:lang w:val="ru-RU" w:eastAsia="ru-RU"/>
              </w:rPr>
              <w:t>қ</w:t>
            </w:r>
            <w:r w:rsidRPr="003345CF">
              <w:rPr>
                <w:rFonts w:ascii="Times New Roman Tj" w:hAnsi="Times New Roman Tj" w:cs="Times New Roman Tj"/>
                <w:sz w:val="24"/>
                <w:szCs w:val="24"/>
                <w:lang w:val="ru-RU" w:eastAsia="ru-RU"/>
              </w:rPr>
              <w:t>лиёт</w:t>
            </w:r>
          </w:p>
        </w:tc>
      </w:tr>
    </w:tbl>
    <w:p w:rsidR="007645E5" w:rsidRPr="00AE1A58" w:rsidRDefault="007645E5" w:rsidP="00D90D44">
      <w:pPr>
        <w:shd w:val="clear" w:color="auto" w:fill="FFFFFF"/>
        <w:spacing w:after="0" w:line="240" w:lineRule="auto"/>
        <w:jc w:val="both"/>
        <w:rPr>
          <w:rStyle w:val="apple-converted-space"/>
          <w:rFonts w:ascii="Times New Roman" w:hAnsi="Times New Roman"/>
          <w:color w:val="000000"/>
          <w:sz w:val="24"/>
          <w:szCs w:val="24"/>
          <w:lang w:val="ru-RU" w:eastAsia="ru-RU"/>
        </w:rPr>
      </w:pPr>
    </w:p>
    <w:sectPr w:rsidR="007645E5" w:rsidRPr="00AE1A58" w:rsidSect="00980D98">
      <w:footerReference w:type="default" r:id="rId7"/>
      <w:pgSz w:w="15840" w:h="12240" w:orient="landscape" w:code="1"/>
      <w:pgMar w:top="851" w:right="144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5E5" w:rsidRDefault="007645E5" w:rsidP="002C5BCD">
      <w:pPr>
        <w:spacing w:after="0" w:line="240" w:lineRule="auto"/>
      </w:pPr>
      <w:r>
        <w:separator/>
      </w:r>
    </w:p>
  </w:endnote>
  <w:endnote w:type="continuationSeparator" w:id="0">
    <w:p w:rsidR="007645E5" w:rsidRDefault="007645E5" w:rsidP="002C5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ambria">
    <w:panose1 w:val="020408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5E5" w:rsidRDefault="007645E5">
    <w:pPr>
      <w:pStyle w:val="Footer"/>
      <w:jc w:val="right"/>
    </w:pPr>
    <w:fldSimple w:instr="PAGE   \* MERGEFORMAT">
      <w:r w:rsidRPr="00A94212">
        <w:rPr>
          <w:noProof/>
          <w:lang w:val="ru-RU"/>
        </w:rPr>
        <w:t>1</w:t>
      </w:r>
    </w:fldSimple>
  </w:p>
  <w:p w:rsidR="007645E5" w:rsidRDefault="007645E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5E5" w:rsidRDefault="007645E5" w:rsidP="002C5BCD">
      <w:pPr>
        <w:spacing w:after="0" w:line="240" w:lineRule="auto"/>
      </w:pPr>
      <w:r>
        <w:separator/>
      </w:r>
    </w:p>
  </w:footnote>
  <w:footnote w:type="continuationSeparator" w:id="0">
    <w:p w:rsidR="007645E5" w:rsidRDefault="007645E5" w:rsidP="002C5B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594B"/>
    <w:multiLevelType w:val="hybridMultilevel"/>
    <w:tmpl w:val="B7D4D05E"/>
    <w:lvl w:ilvl="0" w:tplc="574695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6664E"/>
    <w:multiLevelType w:val="hybridMultilevel"/>
    <w:tmpl w:val="020CD1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667591"/>
    <w:multiLevelType w:val="hybridMultilevel"/>
    <w:tmpl w:val="153C203A"/>
    <w:lvl w:ilvl="0" w:tplc="0409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abstractNum w:abstractNumId="3">
    <w:nsid w:val="0B142143"/>
    <w:multiLevelType w:val="hybridMultilevel"/>
    <w:tmpl w:val="C674CCBE"/>
    <w:lvl w:ilvl="0" w:tplc="8604CE2A">
      <w:start w:val="10"/>
      <w:numFmt w:val="decimal"/>
      <w:lvlText w:val="%1"/>
      <w:lvlJc w:val="left"/>
      <w:pPr>
        <w:ind w:left="106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D4671A6"/>
    <w:multiLevelType w:val="hybridMultilevel"/>
    <w:tmpl w:val="5C4A031C"/>
    <w:lvl w:ilvl="0" w:tplc="04090005">
      <w:start w:val="1"/>
      <w:numFmt w:val="bullet"/>
      <w:lvlText w:val=""/>
      <w:lvlJc w:val="left"/>
      <w:pPr>
        <w:ind w:left="7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5">
    <w:nsid w:val="12852F08"/>
    <w:multiLevelType w:val="hybridMultilevel"/>
    <w:tmpl w:val="21C83BAC"/>
    <w:lvl w:ilvl="0" w:tplc="04190017">
      <w:start w:val="1"/>
      <w:numFmt w:val="lowerLetter"/>
      <w:lvlText w:val="%1)"/>
      <w:lvlJc w:val="left"/>
      <w:pPr>
        <w:ind w:left="14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6">
    <w:nsid w:val="13EA2022"/>
    <w:multiLevelType w:val="hybridMultilevel"/>
    <w:tmpl w:val="CC58CBC0"/>
    <w:lvl w:ilvl="0" w:tplc="04090017">
      <w:start w:val="1"/>
      <w:numFmt w:val="lowerLetter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abstractNum w:abstractNumId="7">
    <w:nsid w:val="17141FD7"/>
    <w:multiLevelType w:val="hybridMultilevel"/>
    <w:tmpl w:val="580EAC5A"/>
    <w:lvl w:ilvl="0" w:tplc="066C969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A6139BE"/>
    <w:multiLevelType w:val="hybridMultilevel"/>
    <w:tmpl w:val="5ADC0166"/>
    <w:lvl w:ilvl="0" w:tplc="04090011">
      <w:start w:val="1"/>
      <w:numFmt w:val="decimal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abstractNum w:abstractNumId="9">
    <w:nsid w:val="22195FCB"/>
    <w:multiLevelType w:val="hybridMultilevel"/>
    <w:tmpl w:val="5ADC0166"/>
    <w:lvl w:ilvl="0" w:tplc="040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abstractNum w:abstractNumId="10">
    <w:nsid w:val="2D665DFC"/>
    <w:multiLevelType w:val="hybridMultilevel"/>
    <w:tmpl w:val="B4B4CE2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DB94835"/>
    <w:multiLevelType w:val="hybridMultilevel"/>
    <w:tmpl w:val="D944C3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DDD3FFA"/>
    <w:multiLevelType w:val="hybridMultilevel"/>
    <w:tmpl w:val="33A6C74A"/>
    <w:lvl w:ilvl="0" w:tplc="574695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C601A8"/>
    <w:multiLevelType w:val="hybridMultilevel"/>
    <w:tmpl w:val="61DE1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31050B"/>
    <w:multiLevelType w:val="hybridMultilevel"/>
    <w:tmpl w:val="CC58CBC0"/>
    <w:lvl w:ilvl="0" w:tplc="04090017">
      <w:start w:val="1"/>
      <w:numFmt w:val="lowerLetter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abstractNum w:abstractNumId="15">
    <w:nsid w:val="34BB2575"/>
    <w:multiLevelType w:val="hybridMultilevel"/>
    <w:tmpl w:val="D3CE1812"/>
    <w:lvl w:ilvl="0" w:tplc="CA42F9CC">
      <w:start w:val="1"/>
      <w:numFmt w:val="decimal"/>
      <w:lvlText w:val="%1."/>
      <w:lvlJc w:val="left"/>
      <w:pPr>
        <w:ind w:left="450" w:hanging="360"/>
      </w:pPr>
      <w:rPr>
        <w:rFonts w:cs="Times New Roman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42F33345"/>
    <w:multiLevelType w:val="hybridMultilevel"/>
    <w:tmpl w:val="DE1EDB26"/>
    <w:lvl w:ilvl="0" w:tplc="1916B6E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6B84235"/>
    <w:multiLevelType w:val="hybridMultilevel"/>
    <w:tmpl w:val="5058A808"/>
    <w:lvl w:ilvl="0" w:tplc="702CC392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8">
    <w:nsid w:val="53A119FA"/>
    <w:multiLevelType w:val="hybridMultilevel"/>
    <w:tmpl w:val="73E8FA50"/>
    <w:lvl w:ilvl="0" w:tplc="3B9AF4E4">
      <w:start w:val="1"/>
      <w:numFmt w:val="decimal"/>
      <w:lvlText w:val="%1)"/>
      <w:lvlJc w:val="left"/>
      <w:pPr>
        <w:ind w:left="1434" w:hanging="984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9">
    <w:nsid w:val="5EBD478E"/>
    <w:multiLevelType w:val="hybridMultilevel"/>
    <w:tmpl w:val="5ADC0166"/>
    <w:lvl w:ilvl="0" w:tplc="04090011">
      <w:start w:val="1"/>
      <w:numFmt w:val="decimal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abstractNum w:abstractNumId="20">
    <w:nsid w:val="5FCE3198"/>
    <w:multiLevelType w:val="hybridMultilevel"/>
    <w:tmpl w:val="437E92AA"/>
    <w:lvl w:ilvl="0" w:tplc="2B56109C">
      <w:start w:val="1"/>
      <w:numFmt w:val="decimal"/>
      <w:lvlText w:val="%1."/>
      <w:lvlJc w:val="left"/>
      <w:pPr>
        <w:ind w:left="1440" w:hanging="360"/>
      </w:pPr>
      <w:rPr>
        <w:rFonts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1">
    <w:nsid w:val="64D342DC"/>
    <w:multiLevelType w:val="hybridMultilevel"/>
    <w:tmpl w:val="5C302C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680214"/>
    <w:multiLevelType w:val="hybridMultilevel"/>
    <w:tmpl w:val="CC58CBC0"/>
    <w:lvl w:ilvl="0" w:tplc="04090017">
      <w:start w:val="1"/>
      <w:numFmt w:val="lowerLetter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abstractNum w:abstractNumId="23">
    <w:nsid w:val="6A503D6A"/>
    <w:multiLevelType w:val="hybridMultilevel"/>
    <w:tmpl w:val="C866ADBE"/>
    <w:lvl w:ilvl="0" w:tplc="D11A898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0B3285"/>
    <w:multiLevelType w:val="hybridMultilevel"/>
    <w:tmpl w:val="C69CCAC4"/>
    <w:lvl w:ilvl="0" w:tplc="5798F320">
      <w:start w:val="13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0E422A5"/>
    <w:multiLevelType w:val="hybridMultilevel"/>
    <w:tmpl w:val="A21A59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29C1CF2"/>
    <w:multiLevelType w:val="hybridMultilevel"/>
    <w:tmpl w:val="2B9EA8CE"/>
    <w:lvl w:ilvl="0" w:tplc="5A0AAF54">
      <w:start w:val="1"/>
      <w:numFmt w:val="decimal"/>
      <w:lvlText w:val="%1."/>
      <w:lvlJc w:val="left"/>
      <w:pPr>
        <w:ind w:left="786" w:hanging="360"/>
      </w:pPr>
      <w:rPr>
        <w:rFonts w:cs="Times New Roman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81F1946"/>
    <w:multiLevelType w:val="hybridMultilevel"/>
    <w:tmpl w:val="77567A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8"/>
  </w:num>
  <w:num w:numId="3">
    <w:abstractNumId w:val="22"/>
  </w:num>
  <w:num w:numId="4">
    <w:abstractNumId w:val="19"/>
  </w:num>
  <w:num w:numId="5">
    <w:abstractNumId w:val="15"/>
  </w:num>
  <w:num w:numId="6">
    <w:abstractNumId w:val="16"/>
  </w:num>
  <w:num w:numId="7">
    <w:abstractNumId w:val="7"/>
  </w:num>
  <w:num w:numId="8">
    <w:abstractNumId w:val="26"/>
  </w:num>
  <w:num w:numId="9">
    <w:abstractNumId w:val="6"/>
  </w:num>
  <w:num w:numId="10">
    <w:abstractNumId w:val="8"/>
  </w:num>
  <w:num w:numId="11">
    <w:abstractNumId w:val="2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4"/>
  </w:num>
  <w:num w:numId="15">
    <w:abstractNumId w:val="23"/>
  </w:num>
  <w:num w:numId="16">
    <w:abstractNumId w:val="14"/>
  </w:num>
  <w:num w:numId="17">
    <w:abstractNumId w:val="25"/>
  </w:num>
  <w:num w:numId="18">
    <w:abstractNumId w:val="20"/>
  </w:num>
  <w:num w:numId="19">
    <w:abstractNumId w:val="1"/>
  </w:num>
  <w:num w:numId="20">
    <w:abstractNumId w:val="27"/>
  </w:num>
  <w:num w:numId="21">
    <w:abstractNumId w:val="5"/>
  </w:num>
  <w:num w:numId="22">
    <w:abstractNumId w:val="17"/>
  </w:num>
  <w:num w:numId="23">
    <w:abstractNumId w:val="3"/>
  </w:num>
  <w:num w:numId="24">
    <w:abstractNumId w:val="24"/>
  </w:num>
  <w:num w:numId="25">
    <w:abstractNumId w:val="13"/>
  </w:num>
  <w:num w:numId="26">
    <w:abstractNumId w:val="11"/>
  </w:num>
  <w:num w:numId="27">
    <w:abstractNumId w:val="10"/>
  </w:num>
  <w:num w:numId="28">
    <w:abstractNumId w:val="12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7D70"/>
    <w:rsid w:val="00005886"/>
    <w:rsid w:val="0001185F"/>
    <w:rsid w:val="00012A2C"/>
    <w:rsid w:val="00013821"/>
    <w:rsid w:val="000201A0"/>
    <w:rsid w:val="0002090F"/>
    <w:rsid w:val="00021769"/>
    <w:rsid w:val="00024133"/>
    <w:rsid w:val="000246EC"/>
    <w:rsid w:val="00024AF9"/>
    <w:rsid w:val="00025992"/>
    <w:rsid w:val="00025CD5"/>
    <w:rsid w:val="00025F76"/>
    <w:rsid w:val="00031611"/>
    <w:rsid w:val="00037C39"/>
    <w:rsid w:val="00046181"/>
    <w:rsid w:val="00051990"/>
    <w:rsid w:val="00052C64"/>
    <w:rsid w:val="00053D0A"/>
    <w:rsid w:val="00054CC7"/>
    <w:rsid w:val="000552AB"/>
    <w:rsid w:val="00065BC6"/>
    <w:rsid w:val="000666B8"/>
    <w:rsid w:val="00071323"/>
    <w:rsid w:val="00074194"/>
    <w:rsid w:val="00075237"/>
    <w:rsid w:val="00075918"/>
    <w:rsid w:val="0007683D"/>
    <w:rsid w:val="000773A2"/>
    <w:rsid w:val="000802A3"/>
    <w:rsid w:val="0009154B"/>
    <w:rsid w:val="000957FB"/>
    <w:rsid w:val="000A4607"/>
    <w:rsid w:val="000A4C20"/>
    <w:rsid w:val="000B30EB"/>
    <w:rsid w:val="000B46F6"/>
    <w:rsid w:val="000B5519"/>
    <w:rsid w:val="000B6428"/>
    <w:rsid w:val="000C2BC9"/>
    <w:rsid w:val="000C4904"/>
    <w:rsid w:val="000C6BF5"/>
    <w:rsid w:val="000D223F"/>
    <w:rsid w:val="000D539A"/>
    <w:rsid w:val="000D6B10"/>
    <w:rsid w:val="000E2BD2"/>
    <w:rsid w:val="000E683D"/>
    <w:rsid w:val="000E6E71"/>
    <w:rsid w:val="000E723B"/>
    <w:rsid w:val="000F064F"/>
    <w:rsid w:val="000F3F5E"/>
    <w:rsid w:val="000F4A18"/>
    <w:rsid w:val="000F78DC"/>
    <w:rsid w:val="00107B43"/>
    <w:rsid w:val="00110611"/>
    <w:rsid w:val="00110BB2"/>
    <w:rsid w:val="00112500"/>
    <w:rsid w:val="00115506"/>
    <w:rsid w:val="00123AD0"/>
    <w:rsid w:val="00124EA8"/>
    <w:rsid w:val="001349A1"/>
    <w:rsid w:val="00134EF3"/>
    <w:rsid w:val="0014168E"/>
    <w:rsid w:val="00142248"/>
    <w:rsid w:val="00144D45"/>
    <w:rsid w:val="00145C09"/>
    <w:rsid w:val="001465E0"/>
    <w:rsid w:val="00146DE6"/>
    <w:rsid w:val="001551B6"/>
    <w:rsid w:val="001649B5"/>
    <w:rsid w:val="001705DA"/>
    <w:rsid w:val="0017087E"/>
    <w:rsid w:val="00171C14"/>
    <w:rsid w:val="00171C77"/>
    <w:rsid w:val="00172245"/>
    <w:rsid w:val="0017285D"/>
    <w:rsid w:val="00175C61"/>
    <w:rsid w:val="001764AC"/>
    <w:rsid w:val="00182BB3"/>
    <w:rsid w:val="00184276"/>
    <w:rsid w:val="0018472A"/>
    <w:rsid w:val="00187B5B"/>
    <w:rsid w:val="001916AC"/>
    <w:rsid w:val="0019396E"/>
    <w:rsid w:val="001947C4"/>
    <w:rsid w:val="00195B28"/>
    <w:rsid w:val="001A1090"/>
    <w:rsid w:val="001A3B50"/>
    <w:rsid w:val="001A4BB7"/>
    <w:rsid w:val="001A7363"/>
    <w:rsid w:val="001A7B8C"/>
    <w:rsid w:val="001B0F98"/>
    <w:rsid w:val="001B16A3"/>
    <w:rsid w:val="001B1A41"/>
    <w:rsid w:val="001B1DC4"/>
    <w:rsid w:val="001B1E17"/>
    <w:rsid w:val="001C4DA5"/>
    <w:rsid w:val="001C5FE5"/>
    <w:rsid w:val="001D2F5A"/>
    <w:rsid w:val="001D7CD1"/>
    <w:rsid w:val="001E07CC"/>
    <w:rsid w:val="001E2239"/>
    <w:rsid w:val="001E2728"/>
    <w:rsid w:val="001E2D6D"/>
    <w:rsid w:val="001F5292"/>
    <w:rsid w:val="001F59EB"/>
    <w:rsid w:val="00206A4B"/>
    <w:rsid w:val="002131C6"/>
    <w:rsid w:val="002152E8"/>
    <w:rsid w:val="00215C51"/>
    <w:rsid w:val="0022662F"/>
    <w:rsid w:val="00227779"/>
    <w:rsid w:val="002327AA"/>
    <w:rsid w:val="00232A70"/>
    <w:rsid w:val="002415FC"/>
    <w:rsid w:val="0024387B"/>
    <w:rsid w:val="0024494E"/>
    <w:rsid w:val="002456D6"/>
    <w:rsid w:val="00246269"/>
    <w:rsid w:val="00247542"/>
    <w:rsid w:val="00253403"/>
    <w:rsid w:val="00253549"/>
    <w:rsid w:val="0025410C"/>
    <w:rsid w:val="00256C93"/>
    <w:rsid w:val="00262AA1"/>
    <w:rsid w:val="002654CB"/>
    <w:rsid w:val="002659CB"/>
    <w:rsid w:val="00267652"/>
    <w:rsid w:val="00267CA7"/>
    <w:rsid w:val="00267D38"/>
    <w:rsid w:val="00272538"/>
    <w:rsid w:val="00274AA5"/>
    <w:rsid w:val="00275E1E"/>
    <w:rsid w:val="00280EF0"/>
    <w:rsid w:val="00284EE6"/>
    <w:rsid w:val="00286AB4"/>
    <w:rsid w:val="00286EBC"/>
    <w:rsid w:val="002903C7"/>
    <w:rsid w:val="0029107E"/>
    <w:rsid w:val="00292204"/>
    <w:rsid w:val="002948AC"/>
    <w:rsid w:val="002A1118"/>
    <w:rsid w:val="002A1DF4"/>
    <w:rsid w:val="002A1E8E"/>
    <w:rsid w:val="002A2859"/>
    <w:rsid w:val="002A4E4D"/>
    <w:rsid w:val="002B023B"/>
    <w:rsid w:val="002B0E2B"/>
    <w:rsid w:val="002B21D7"/>
    <w:rsid w:val="002B44D8"/>
    <w:rsid w:val="002C4D3C"/>
    <w:rsid w:val="002C5BCD"/>
    <w:rsid w:val="002C606A"/>
    <w:rsid w:val="002C672C"/>
    <w:rsid w:val="002C69F0"/>
    <w:rsid w:val="002D20BE"/>
    <w:rsid w:val="002D4F8C"/>
    <w:rsid w:val="002D743D"/>
    <w:rsid w:val="002D7BF8"/>
    <w:rsid w:val="002E20F6"/>
    <w:rsid w:val="002E2314"/>
    <w:rsid w:val="002E3065"/>
    <w:rsid w:val="002E3553"/>
    <w:rsid w:val="002E437A"/>
    <w:rsid w:val="002E5179"/>
    <w:rsid w:val="002E57C1"/>
    <w:rsid w:val="002E731F"/>
    <w:rsid w:val="002F127A"/>
    <w:rsid w:val="00300557"/>
    <w:rsid w:val="00300E22"/>
    <w:rsid w:val="003022D8"/>
    <w:rsid w:val="00307A5E"/>
    <w:rsid w:val="00307CF7"/>
    <w:rsid w:val="00315624"/>
    <w:rsid w:val="003161A0"/>
    <w:rsid w:val="00321357"/>
    <w:rsid w:val="0032149E"/>
    <w:rsid w:val="00323FCE"/>
    <w:rsid w:val="003241B2"/>
    <w:rsid w:val="00331AF9"/>
    <w:rsid w:val="00332634"/>
    <w:rsid w:val="003345CF"/>
    <w:rsid w:val="003367F6"/>
    <w:rsid w:val="00346F22"/>
    <w:rsid w:val="00353896"/>
    <w:rsid w:val="00354003"/>
    <w:rsid w:val="00354268"/>
    <w:rsid w:val="0035463C"/>
    <w:rsid w:val="003569D6"/>
    <w:rsid w:val="0036065B"/>
    <w:rsid w:val="00364E4D"/>
    <w:rsid w:val="003658DD"/>
    <w:rsid w:val="003659CD"/>
    <w:rsid w:val="00367B5C"/>
    <w:rsid w:val="00371072"/>
    <w:rsid w:val="00374494"/>
    <w:rsid w:val="00374A33"/>
    <w:rsid w:val="003764BF"/>
    <w:rsid w:val="00377B0C"/>
    <w:rsid w:val="00377FE0"/>
    <w:rsid w:val="003810D6"/>
    <w:rsid w:val="003830F4"/>
    <w:rsid w:val="00386A5B"/>
    <w:rsid w:val="003870AD"/>
    <w:rsid w:val="00391FBE"/>
    <w:rsid w:val="00392766"/>
    <w:rsid w:val="00392A45"/>
    <w:rsid w:val="003A5B51"/>
    <w:rsid w:val="003A5ECB"/>
    <w:rsid w:val="003A71F7"/>
    <w:rsid w:val="003A7B02"/>
    <w:rsid w:val="003A7C81"/>
    <w:rsid w:val="003A7FEA"/>
    <w:rsid w:val="003B7B18"/>
    <w:rsid w:val="003B7F2B"/>
    <w:rsid w:val="003C6CB0"/>
    <w:rsid w:val="003C7466"/>
    <w:rsid w:val="003D55C1"/>
    <w:rsid w:val="003D5921"/>
    <w:rsid w:val="003E2264"/>
    <w:rsid w:val="003F4260"/>
    <w:rsid w:val="00403807"/>
    <w:rsid w:val="00406F07"/>
    <w:rsid w:val="00415BB0"/>
    <w:rsid w:val="00420064"/>
    <w:rsid w:val="0042025D"/>
    <w:rsid w:val="0042179D"/>
    <w:rsid w:val="0042701C"/>
    <w:rsid w:val="00431012"/>
    <w:rsid w:val="00431991"/>
    <w:rsid w:val="004422C7"/>
    <w:rsid w:val="004423E1"/>
    <w:rsid w:val="00445181"/>
    <w:rsid w:val="00446232"/>
    <w:rsid w:val="00452AF7"/>
    <w:rsid w:val="00452E47"/>
    <w:rsid w:val="00456109"/>
    <w:rsid w:val="00460DFE"/>
    <w:rsid w:val="004617C9"/>
    <w:rsid w:val="00463825"/>
    <w:rsid w:val="00473AD1"/>
    <w:rsid w:val="0047600F"/>
    <w:rsid w:val="004770A7"/>
    <w:rsid w:val="004770CE"/>
    <w:rsid w:val="0048319F"/>
    <w:rsid w:val="0048697A"/>
    <w:rsid w:val="00486F90"/>
    <w:rsid w:val="00487D70"/>
    <w:rsid w:val="004913E2"/>
    <w:rsid w:val="0049204D"/>
    <w:rsid w:val="00492444"/>
    <w:rsid w:val="004946AE"/>
    <w:rsid w:val="00495D73"/>
    <w:rsid w:val="00497BA8"/>
    <w:rsid w:val="004A479C"/>
    <w:rsid w:val="004A4B12"/>
    <w:rsid w:val="004A665C"/>
    <w:rsid w:val="004A7A90"/>
    <w:rsid w:val="004B0549"/>
    <w:rsid w:val="004B11CB"/>
    <w:rsid w:val="004B2F72"/>
    <w:rsid w:val="004B5EA1"/>
    <w:rsid w:val="004C00CD"/>
    <w:rsid w:val="004C249C"/>
    <w:rsid w:val="004C57FD"/>
    <w:rsid w:val="004D033D"/>
    <w:rsid w:val="004D040B"/>
    <w:rsid w:val="004D6341"/>
    <w:rsid w:val="004D7FB3"/>
    <w:rsid w:val="004D7FD1"/>
    <w:rsid w:val="004E1316"/>
    <w:rsid w:val="004E2A78"/>
    <w:rsid w:val="004E6076"/>
    <w:rsid w:val="004F3300"/>
    <w:rsid w:val="004F4A21"/>
    <w:rsid w:val="004F77FD"/>
    <w:rsid w:val="004F78B3"/>
    <w:rsid w:val="004F7C2E"/>
    <w:rsid w:val="00501FF9"/>
    <w:rsid w:val="0050243A"/>
    <w:rsid w:val="00503DC4"/>
    <w:rsid w:val="00504060"/>
    <w:rsid w:val="005120E8"/>
    <w:rsid w:val="005149BA"/>
    <w:rsid w:val="00520509"/>
    <w:rsid w:val="00522E21"/>
    <w:rsid w:val="00522FB1"/>
    <w:rsid w:val="0052445D"/>
    <w:rsid w:val="005266C7"/>
    <w:rsid w:val="00527013"/>
    <w:rsid w:val="00527234"/>
    <w:rsid w:val="00527650"/>
    <w:rsid w:val="005310BC"/>
    <w:rsid w:val="0053431F"/>
    <w:rsid w:val="005345F8"/>
    <w:rsid w:val="005353CD"/>
    <w:rsid w:val="00535985"/>
    <w:rsid w:val="00536323"/>
    <w:rsid w:val="0054044F"/>
    <w:rsid w:val="00542014"/>
    <w:rsid w:val="005464A7"/>
    <w:rsid w:val="00546F67"/>
    <w:rsid w:val="00547763"/>
    <w:rsid w:val="0054787D"/>
    <w:rsid w:val="00550C8C"/>
    <w:rsid w:val="00550ECD"/>
    <w:rsid w:val="00553AEC"/>
    <w:rsid w:val="00556A04"/>
    <w:rsid w:val="00560186"/>
    <w:rsid w:val="00560606"/>
    <w:rsid w:val="00560F32"/>
    <w:rsid w:val="00561FF9"/>
    <w:rsid w:val="00567650"/>
    <w:rsid w:val="005703F1"/>
    <w:rsid w:val="00572B72"/>
    <w:rsid w:val="00573C34"/>
    <w:rsid w:val="00580C0D"/>
    <w:rsid w:val="005872EE"/>
    <w:rsid w:val="005913DB"/>
    <w:rsid w:val="00595CDF"/>
    <w:rsid w:val="005977C1"/>
    <w:rsid w:val="00597F09"/>
    <w:rsid w:val="005A0860"/>
    <w:rsid w:val="005A0ECC"/>
    <w:rsid w:val="005A6886"/>
    <w:rsid w:val="005B1D00"/>
    <w:rsid w:val="005C73E7"/>
    <w:rsid w:val="005C799F"/>
    <w:rsid w:val="005D044F"/>
    <w:rsid w:val="005D6CF7"/>
    <w:rsid w:val="005E0013"/>
    <w:rsid w:val="005E25D2"/>
    <w:rsid w:val="005E2954"/>
    <w:rsid w:val="005E57EC"/>
    <w:rsid w:val="006011DF"/>
    <w:rsid w:val="00604A4A"/>
    <w:rsid w:val="0060633D"/>
    <w:rsid w:val="00610398"/>
    <w:rsid w:val="00610D7D"/>
    <w:rsid w:val="00611BA6"/>
    <w:rsid w:val="00611E60"/>
    <w:rsid w:val="00612FCF"/>
    <w:rsid w:val="0061433B"/>
    <w:rsid w:val="00614A74"/>
    <w:rsid w:val="0062169B"/>
    <w:rsid w:val="006279E8"/>
    <w:rsid w:val="006307C1"/>
    <w:rsid w:val="0063204E"/>
    <w:rsid w:val="006321BD"/>
    <w:rsid w:val="00632940"/>
    <w:rsid w:val="00640D3E"/>
    <w:rsid w:val="0064126A"/>
    <w:rsid w:val="00641C10"/>
    <w:rsid w:val="00646A46"/>
    <w:rsid w:val="0065072A"/>
    <w:rsid w:val="006553B9"/>
    <w:rsid w:val="006605BC"/>
    <w:rsid w:val="00663FBA"/>
    <w:rsid w:val="006648D6"/>
    <w:rsid w:val="006660F7"/>
    <w:rsid w:val="00672B5C"/>
    <w:rsid w:val="00673494"/>
    <w:rsid w:val="00675E1E"/>
    <w:rsid w:val="00676298"/>
    <w:rsid w:val="00680AC9"/>
    <w:rsid w:val="00682682"/>
    <w:rsid w:val="00683232"/>
    <w:rsid w:val="006857C5"/>
    <w:rsid w:val="006924AF"/>
    <w:rsid w:val="0069475C"/>
    <w:rsid w:val="00695BC6"/>
    <w:rsid w:val="0069624C"/>
    <w:rsid w:val="00697A7D"/>
    <w:rsid w:val="006A21A5"/>
    <w:rsid w:val="006A29D4"/>
    <w:rsid w:val="006B1736"/>
    <w:rsid w:val="006B456E"/>
    <w:rsid w:val="006B5692"/>
    <w:rsid w:val="006C12B7"/>
    <w:rsid w:val="006C4D32"/>
    <w:rsid w:val="006D059E"/>
    <w:rsid w:val="006D144A"/>
    <w:rsid w:val="006D292F"/>
    <w:rsid w:val="006D3C50"/>
    <w:rsid w:val="006E3420"/>
    <w:rsid w:val="006E5F87"/>
    <w:rsid w:val="006F0883"/>
    <w:rsid w:val="006F22E9"/>
    <w:rsid w:val="006F51B0"/>
    <w:rsid w:val="006F71B7"/>
    <w:rsid w:val="006F77CE"/>
    <w:rsid w:val="00701EC4"/>
    <w:rsid w:val="00702B23"/>
    <w:rsid w:val="00703F09"/>
    <w:rsid w:val="00704E94"/>
    <w:rsid w:val="00705849"/>
    <w:rsid w:val="007067E3"/>
    <w:rsid w:val="00706D03"/>
    <w:rsid w:val="00721744"/>
    <w:rsid w:val="0072217F"/>
    <w:rsid w:val="00723110"/>
    <w:rsid w:val="007270CB"/>
    <w:rsid w:val="007319F1"/>
    <w:rsid w:val="00733D41"/>
    <w:rsid w:val="007350C0"/>
    <w:rsid w:val="0073513C"/>
    <w:rsid w:val="00735454"/>
    <w:rsid w:val="00741CD0"/>
    <w:rsid w:val="007447CA"/>
    <w:rsid w:val="00746F4F"/>
    <w:rsid w:val="007516B1"/>
    <w:rsid w:val="00753A4B"/>
    <w:rsid w:val="007552B4"/>
    <w:rsid w:val="00756C5C"/>
    <w:rsid w:val="00761CF3"/>
    <w:rsid w:val="00762674"/>
    <w:rsid w:val="007645E5"/>
    <w:rsid w:val="00764DA3"/>
    <w:rsid w:val="0077070F"/>
    <w:rsid w:val="0077228F"/>
    <w:rsid w:val="00775FCE"/>
    <w:rsid w:val="007809BF"/>
    <w:rsid w:val="007867F7"/>
    <w:rsid w:val="007919E3"/>
    <w:rsid w:val="00794D5B"/>
    <w:rsid w:val="007A284D"/>
    <w:rsid w:val="007A2E67"/>
    <w:rsid w:val="007A3A33"/>
    <w:rsid w:val="007A4596"/>
    <w:rsid w:val="007A5272"/>
    <w:rsid w:val="007A71E5"/>
    <w:rsid w:val="007A74E5"/>
    <w:rsid w:val="007B26D6"/>
    <w:rsid w:val="007B31CC"/>
    <w:rsid w:val="007B3266"/>
    <w:rsid w:val="007B4695"/>
    <w:rsid w:val="007C05B3"/>
    <w:rsid w:val="007C1A5A"/>
    <w:rsid w:val="007C47E4"/>
    <w:rsid w:val="007C799E"/>
    <w:rsid w:val="007D325B"/>
    <w:rsid w:val="007D5418"/>
    <w:rsid w:val="007D666C"/>
    <w:rsid w:val="007D6716"/>
    <w:rsid w:val="007E2BB5"/>
    <w:rsid w:val="007E2EAE"/>
    <w:rsid w:val="007E70FE"/>
    <w:rsid w:val="007F041E"/>
    <w:rsid w:val="007F26EB"/>
    <w:rsid w:val="007F373F"/>
    <w:rsid w:val="007F67D7"/>
    <w:rsid w:val="00800058"/>
    <w:rsid w:val="00801339"/>
    <w:rsid w:val="00803C1A"/>
    <w:rsid w:val="00803F86"/>
    <w:rsid w:val="008043D7"/>
    <w:rsid w:val="00807389"/>
    <w:rsid w:val="008077D0"/>
    <w:rsid w:val="00811476"/>
    <w:rsid w:val="00811F2B"/>
    <w:rsid w:val="00812A6D"/>
    <w:rsid w:val="0081454C"/>
    <w:rsid w:val="008155CB"/>
    <w:rsid w:val="00816BF6"/>
    <w:rsid w:val="008211DC"/>
    <w:rsid w:val="008213B5"/>
    <w:rsid w:val="00826758"/>
    <w:rsid w:val="00826FDD"/>
    <w:rsid w:val="00832B21"/>
    <w:rsid w:val="00836637"/>
    <w:rsid w:val="008421ED"/>
    <w:rsid w:val="00842636"/>
    <w:rsid w:val="00847B66"/>
    <w:rsid w:val="00851E49"/>
    <w:rsid w:val="00852AE7"/>
    <w:rsid w:val="008544DA"/>
    <w:rsid w:val="00855469"/>
    <w:rsid w:val="0086365B"/>
    <w:rsid w:val="00874EF5"/>
    <w:rsid w:val="008818AD"/>
    <w:rsid w:val="00890017"/>
    <w:rsid w:val="00891EBF"/>
    <w:rsid w:val="00896618"/>
    <w:rsid w:val="00897F75"/>
    <w:rsid w:val="008A6270"/>
    <w:rsid w:val="008B2035"/>
    <w:rsid w:val="008B52EC"/>
    <w:rsid w:val="008B6771"/>
    <w:rsid w:val="008C4585"/>
    <w:rsid w:val="008C4CE4"/>
    <w:rsid w:val="008C7C61"/>
    <w:rsid w:val="008D0792"/>
    <w:rsid w:val="008D132F"/>
    <w:rsid w:val="008D20E3"/>
    <w:rsid w:val="008D31A4"/>
    <w:rsid w:val="008D5D4F"/>
    <w:rsid w:val="008F0AB7"/>
    <w:rsid w:val="008F1951"/>
    <w:rsid w:val="008F39ED"/>
    <w:rsid w:val="008F3EC6"/>
    <w:rsid w:val="008F5D4D"/>
    <w:rsid w:val="008F6076"/>
    <w:rsid w:val="00900611"/>
    <w:rsid w:val="00900850"/>
    <w:rsid w:val="00900919"/>
    <w:rsid w:val="009048BB"/>
    <w:rsid w:val="00907875"/>
    <w:rsid w:val="00911846"/>
    <w:rsid w:val="009120D4"/>
    <w:rsid w:val="00917DD0"/>
    <w:rsid w:val="00931EF4"/>
    <w:rsid w:val="00932E8D"/>
    <w:rsid w:val="00934F23"/>
    <w:rsid w:val="009371CD"/>
    <w:rsid w:val="00943160"/>
    <w:rsid w:val="00943B3C"/>
    <w:rsid w:val="00945AE5"/>
    <w:rsid w:val="00952D36"/>
    <w:rsid w:val="009550A7"/>
    <w:rsid w:val="00955E19"/>
    <w:rsid w:val="0095663E"/>
    <w:rsid w:val="009570A4"/>
    <w:rsid w:val="0096062E"/>
    <w:rsid w:val="00961978"/>
    <w:rsid w:val="00962D09"/>
    <w:rsid w:val="00965863"/>
    <w:rsid w:val="00966607"/>
    <w:rsid w:val="0096689B"/>
    <w:rsid w:val="00970373"/>
    <w:rsid w:val="009755A0"/>
    <w:rsid w:val="00976CAC"/>
    <w:rsid w:val="00980D98"/>
    <w:rsid w:val="00980F45"/>
    <w:rsid w:val="00990928"/>
    <w:rsid w:val="0099098B"/>
    <w:rsid w:val="00992CEF"/>
    <w:rsid w:val="009964FC"/>
    <w:rsid w:val="009A1EA2"/>
    <w:rsid w:val="009A6B41"/>
    <w:rsid w:val="009B047E"/>
    <w:rsid w:val="009B45E4"/>
    <w:rsid w:val="009B4605"/>
    <w:rsid w:val="009B6CC4"/>
    <w:rsid w:val="009B70A1"/>
    <w:rsid w:val="009C04CF"/>
    <w:rsid w:val="009C5E95"/>
    <w:rsid w:val="009D72E5"/>
    <w:rsid w:val="009E02C0"/>
    <w:rsid w:val="009E0835"/>
    <w:rsid w:val="009E1D84"/>
    <w:rsid w:val="009E1D85"/>
    <w:rsid w:val="009E380B"/>
    <w:rsid w:val="009E60F5"/>
    <w:rsid w:val="009E7391"/>
    <w:rsid w:val="009E762A"/>
    <w:rsid w:val="009E7EE7"/>
    <w:rsid w:val="009F18B0"/>
    <w:rsid w:val="009F3D47"/>
    <w:rsid w:val="009F48B5"/>
    <w:rsid w:val="00A00F48"/>
    <w:rsid w:val="00A129F4"/>
    <w:rsid w:val="00A15B39"/>
    <w:rsid w:val="00A17439"/>
    <w:rsid w:val="00A2001F"/>
    <w:rsid w:val="00A20189"/>
    <w:rsid w:val="00A20CF4"/>
    <w:rsid w:val="00A217AE"/>
    <w:rsid w:val="00A226A9"/>
    <w:rsid w:val="00A26E63"/>
    <w:rsid w:val="00A348EA"/>
    <w:rsid w:val="00A40C56"/>
    <w:rsid w:val="00A4215C"/>
    <w:rsid w:val="00A42335"/>
    <w:rsid w:val="00A45464"/>
    <w:rsid w:val="00A45EB4"/>
    <w:rsid w:val="00A461F8"/>
    <w:rsid w:val="00A505A4"/>
    <w:rsid w:val="00A5158C"/>
    <w:rsid w:val="00A53516"/>
    <w:rsid w:val="00A6460C"/>
    <w:rsid w:val="00A659D4"/>
    <w:rsid w:val="00A65BCC"/>
    <w:rsid w:val="00A66056"/>
    <w:rsid w:val="00A6790A"/>
    <w:rsid w:val="00A67E66"/>
    <w:rsid w:val="00A705DD"/>
    <w:rsid w:val="00A74E92"/>
    <w:rsid w:val="00A82F8D"/>
    <w:rsid w:val="00A83B54"/>
    <w:rsid w:val="00A851BB"/>
    <w:rsid w:val="00A85406"/>
    <w:rsid w:val="00A8586F"/>
    <w:rsid w:val="00A86265"/>
    <w:rsid w:val="00A873A7"/>
    <w:rsid w:val="00A87BAC"/>
    <w:rsid w:val="00A87F2A"/>
    <w:rsid w:val="00A938CF"/>
    <w:rsid w:val="00A94212"/>
    <w:rsid w:val="00A94EC2"/>
    <w:rsid w:val="00A96795"/>
    <w:rsid w:val="00AA1199"/>
    <w:rsid w:val="00AA3C2E"/>
    <w:rsid w:val="00AA4456"/>
    <w:rsid w:val="00AA48CB"/>
    <w:rsid w:val="00AA4C08"/>
    <w:rsid w:val="00AA57BB"/>
    <w:rsid w:val="00AA77F4"/>
    <w:rsid w:val="00AB0F61"/>
    <w:rsid w:val="00AB1849"/>
    <w:rsid w:val="00AB4993"/>
    <w:rsid w:val="00AB63A9"/>
    <w:rsid w:val="00AB7176"/>
    <w:rsid w:val="00AD3394"/>
    <w:rsid w:val="00AD4627"/>
    <w:rsid w:val="00AD51E9"/>
    <w:rsid w:val="00AD7F77"/>
    <w:rsid w:val="00AE1A58"/>
    <w:rsid w:val="00AE79AC"/>
    <w:rsid w:val="00AE7F3A"/>
    <w:rsid w:val="00AF0119"/>
    <w:rsid w:val="00AF4800"/>
    <w:rsid w:val="00AF4DB8"/>
    <w:rsid w:val="00B01A13"/>
    <w:rsid w:val="00B01B43"/>
    <w:rsid w:val="00B02595"/>
    <w:rsid w:val="00B10C7F"/>
    <w:rsid w:val="00B13510"/>
    <w:rsid w:val="00B1788B"/>
    <w:rsid w:val="00B206B4"/>
    <w:rsid w:val="00B20D25"/>
    <w:rsid w:val="00B229BF"/>
    <w:rsid w:val="00B22EE8"/>
    <w:rsid w:val="00B30F58"/>
    <w:rsid w:val="00B32442"/>
    <w:rsid w:val="00B32F7E"/>
    <w:rsid w:val="00B37AFF"/>
    <w:rsid w:val="00B54452"/>
    <w:rsid w:val="00B57D04"/>
    <w:rsid w:val="00B60572"/>
    <w:rsid w:val="00B64A17"/>
    <w:rsid w:val="00B654F3"/>
    <w:rsid w:val="00B67C66"/>
    <w:rsid w:val="00B72E7C"/>
    <w:rsid w:val="00B760E6"/>
    <w:rsid w:val="00B76AF6"/>
    <w:rsid w:val="00B76B3B"/>
    <w:rsid w:val="00B8036E"/>
    <w:rsid w:val="00B80480"/>
    <w:rsid w:val="00B82689"/>
    <w:rsid w:val="00B90B5F"/>
    <w:rsid w:val="00B91BBF"/>
    <w:rsid w:val="00BA02A3"/>
    <w:rsid w:val="00BA0ADE"/>
    <w:rsid w:val="00BA2F2B"/>
    <w:rsid w:val="00BA6C2F"/>
    <w:rsid w:val="00BB616C"/>
    <w:rsid w:val="00BB69EA"/>
    <w:rsid w:val="00BB6D02"/>
    <w:rsid w:val="00BC13B2"/>
    <w:rsid w:val="00BC13DB"/>
    <w:rsid w:val="00BC17B2"/>
    <w:rsid w:val="00BD039F"/>
    <w:rsid w:val="00BD099B"/>
    <w:rsid w:val="00BD37BE"/>
    <w:rsid w:val="00BD4574"/>
    <w:rsid w:val="00BD4F74"/>
    <w:rsid w:val="00BD51CC"/>
    <w:rsid w:val="00BE1DC8"/>
    <w:rsid w:val="00BE5946"/>
    <w:rsid w:val="00BE7C16"/>
    <w:rsid w:val="00BF0B87"/>
    <w:rsid w:val="00BF1ACB"/>
    <w:rsid w:val="00BF32AA"/>
    <w:rsid w:val="00BF5530"/>
    <w:rsid w:val="00C01C68"/>
    <w:rsid w:val="00C026F0"/>
    <w:rsid w:val="00C02F7A"/>
    <w:rsid w:val="00C05662"/>
    <w:rsid w:val="00C06E50"/>
    <w:rsid w:val="00C1214D"/>
    <w:rsid w:val="00C121E0"/>
    <w:rsid w:val="00C123AD"/>
    <w:rsid w:val="00C21018"/>
    <w:rsid w:val="00C22197"/>
    <w:rsid w:val="00C22985"/>
    <w:rsid w:val="00C242B7"/>
    <w:rsid w:val="00C26E26"/>
    <w:rsid w:val="00C300A8"/>
    <w:rsid w:val="00C453D5"/>
    <w:rsid w:val="00C478B5"/>
    <w:rsid w:val="00C47B39"/>
    <w:rsid w:val="00C5199B"/>
    <w:rsid w:val="00C52758"/>
    <w:rsid w:val="00C61124"/>
    <w:rsid w:val="00C62B46"/>
    <w:rsid w:val="00C66B1F"/>
    <w:rsid w:val="00C67E6D"/>
    <w:rsid w:val="00C73149"/>
    <w:rsid w:val="00C73EFD"/>
    <w:rsid w:val="00C74F18"/>
    <w:rsid w:val="00C76E57"/>
    <w:rsid w:val="00C806BB"/>
    <w:rsid w:val="00C81043"/>
    <w:rsid w:val="00C844A6"/>
    <w:rsid w:val="00C86A68"/>
    <w:rsid w:val="00C87116"/>
    <w:rsid w:val="00C87238"/>
    <w:rsid w:val="00C9345D"/>
    <w:rsid w:val="00C941D1"/>
    <w:rsid w:val="00CA18DF"/>
    <w:rsid w:val="00CA3295"/>
    <w:rsid w:val="00CA3DD7"/>
    <w:rsid w:val="00CB06F6"/>
    <w:rsid w:val="00CB411E"/>
    <w:rsid w:val="00CB778F"/>
    <w:rsid w:val="00CB7D94"/>
    <w:rsid w:val="00CC0CED"/>
    <w:rsid w:val="00CC1F3F"/>
    <w:rsid w:val="00CD488D"/>
    <w:rsid w:val="00CD51A0"/>
    <w:rsid w:val="00CE0051"/>
    <w:rsid w:val="00CE2602"/>
    <w:rsid w:val="00CE6501"/>
    <w:rsid w:val="00CE67E4"/>
    <w:rsid w:val="00CE7F49"/>
    <w:rsid w:val="00CE7FFD"/>
    <w:rsid w:val="00CF0AC2"/>
    <w:rsid w:val="00CF1E6A"/>
    <w:rsid w:val="00CF2717"/>
    <w:rsid w:val="00CF2F83"/>
    <w:rsid w:val="00CF540E"/>
    <w:rsid w:val="00CF605E"/>
    <w:rsid w:val="00D025B7"/>
    <w:rsid w:val="00D03B13"/>
    <w:rsid w:val="00D03FEA"/>
    <w:rsid w:val="00D1277C"/>
    <w:rsid w:val="00D15D26"/>
    <w:rsid w:val="00D20131"/>
    <w:rsid w:val="00D20751"/>
    <w:rsid w:val="00D2250C"/>
    <w:rsid w:val="00D231FC"/>
    <w:rsid w:val="00D23D4E"/>
    <w:rsid w:val="00D2781F"/>
    <w:rsid w:val="00D3038F"/>
    <w:rsid w:val="00D30839"/>
    <w:rsid w:val="00D50144"/>
    <w:rsid w:val="00D517CD"/>
    <w:rsid w:val="00D52D53"/>
    <w:rsid w:val="00D535BE"/>
    <w:rsid w:val="00D53D69"/>
    <w:rsid w:val="00D556C2"/>
    <w:rsid w:val="00D568F0"/>
    <w:rsid w:val="00D678DD"/>
    <w:rsid w:val="00D70474"/>
    <w:rsid w:val="00D70DA3"/>
    <w:rsid w:val="00D72AAB"/>
    <w:rsid w:val="00D7479F"/>
    <w:rsid w:val="00D76DB9"/>
    <w:rsid w:val="00D81772"/>
    <w:rsid w:val="00D821F2"/>
    <w:rsid w:val="00D830D3"/>
    <w:rsid w:val="00D83598"/>
    <w:rsid w:val="00D86458"/>
    <w:rsid w:val="00D86F9D"/>
    <w:rsid w:val="00D90D44"/>
    <w:rsid w:val="00D92530"/>
    <w:rsid w:val="00D92ABA"/>
    <w:rsid w:val="00D92B6A"/>
    <w:rsid w:val="00D93B6D"/>
    <w:rsid w:val="00D9740C"/>
    <w:rsid w:val="00D979EB"/>
    <w:rsid w:val="00DA26C2"/>
    <w:rsid w:val="00DA533E"/>
    <w:rsid w:val="00DA6CB4"/>
    <w:rsid w:val="00DB1054"/>
    <w:rsid w:val="00DB2236"/>
    <w:rsid w:val="00DB381A"/>
    <w:rsid w:val="00DB41E4"/>
    <w:rsid w:val="00DB5044"/>
    <w:rsid w:val="00DC76C8"/>
    <w:rsid w:val="00DC7D77"/>
    <w:rsid w:val="00DD1E2F"/>
    <w:rsid w:val="00DD37EE"/>
    <w:rsid w:val="00DD5694"/>
    <w:rsid w:val="00DD5AF4"/>
    <w:rsid w:val="00DD6561"/>
    <w:rsid w:val="00DD7054"/>
    <w:rsid w:val="00DD75DC"/>
    <w:rsid w:val="00DD771D"/>
    <w:rsid w:val="00DE1910"/>
    <w:rsid w:val="00DE7DEB"/>
    <w:rsid w:val="00DF0152"/>
    <w:rsid w:val="00DF1F60"/>
    <w:rsid w:val="00DF217F"/>
    <w:rsid w:val="00DF2B2A"/>
    <w:rsid w:val="00DF404E"/>
    <w:rsid w:val="00E02A87"/>
    <w:rsid w:val="00E12693"/>
    <w:rsid w:val="00E13409"/>
    <w:rsid w:val="00E13C02"/>
    <w:rsid w:val="00E13D83"/>
    <w:rsid w:val="00E17DBF"/>
    <w:rsid w:val="00E2026F"/>
    <w:rsid w:val="00E21E37"/>
    <w:rsid w:val="00E2227E"/>
    <w:rsid w:val="00E22571"/>
    <w:rsid w:val="00E2375D"/>
    <w:rsid w:val="00E30C30"/>
    <w:rsid w:val="00E340A2"/>
    <w:rsid w:val="00E361F1"/>
    <w:rsid w:val="00E441C4"/>
    <w:rsid w:val="00E4538D"/>
    <w:rsid w:val="00E455C0"/>
    <w:rsid w:val="00E51790"/>
    <w:rsid w:val="00E546D5"/>
    <w:rsid w:val="00E626A0"/>
    <w:rsid w:val="00E71409"/>
    <w:rsid w:val="00E7170B"/>
    <w:rsid w:val="00E73902"/>
    <w:rsid w:val="00E73A9B"/>
    <w:rsid w:val="00E76266"/>
    <w:rsid w:val="00E77A4C"/>
    <w:rsid w:val="00E839A1"/>
    <w:rsid w:val="00E87D3B"/>
    <w:rsid w:val="00E90486"/>
    <w:rsid w:val="00EA1F02"/>
    <w:rsid w:val="00EA3C5B"/>
    <w:rsid w:val="00EA57F6"/>
    <w:rsid w:val="00EA78C0"/>
    <w:rsid w:val="00EA7C0A"/>
    <w:rsid w:val="00EB191E"/>
    <w:rsid w:val="00EB1ED5"/>
    <w:rsid w:val="00EB3B35"/>
    <w:rsid w:val="00EC2078"/>
    <w:rsid w:val="00EC381C"/>
    <w:rsid w:val="00ED5501"/>
    <w:rsid w:val="00EE2547"/>
    <w:rsid w:val="00EE2E39"/>
    <w:rsid w:val="00EE2F5A"/>
    <w:rsid w:val="00EE4779"/>
    <w:rsid w:val="00EE5C35"/>
    <w:rsid w:val="00EF201A"/>
    <w:rsid w:val="00EF207F"/>
    <w:rsid w:val="00EF2256"/>
    <w:rsid w:val="00EF5507"/>
    <w:rsid w:val="00F108CE"/>
    <w:rsid w:val="00F150FE"/>
    <w:rsid w:val="00F179BE"/>
    <w:rsid w:val="00F20BC1"/>
    <w:rsid w:val="00F21AFD"/>
    <w:rsid w:val="00F23921"/>
    <w:rsid w:val="00F25B5B"/>
    <w:rsid w:val="00F319B0"/>
    <w:rsid w:val="00F32519"/>
    <w:rsid w:val="00F32C59"/>
    <w:rsid w:val="00F349C8"/>
    <w:rsid w:val="00F3583C"/>
    <w:rsid w:val="00F379F9"/>
    <w:rsid w:val="00F37EFC"/>
    <w:rsid w:val="00F42EB4"/>
    <w:rsid w:val="00F44973"/>
    <w:rsid w:val="00F5204F"/>
    <w:rsid w:val="00F5289C"/>
    <w:rsid w:val="00F52B22"/>
    <w:rsid w:val="00F52CEE"/>
    <w:rsid w:val="00F52ECE"/>
    <w:rsid w:val="00F55D68"/>
    <w:rsid w:val="00F641FA"/>
    <w:rsid w:val="00F649E1"/>
    <w:rsid w:val="00F713B7"/>
    <w:rsid w:val="00F73C42"/>
    <w:rsid w:val="00F7583C"/>
    <w:rsid w:val="00F77480"/>
    <w:rsid w:val="00F80A2D"/>
    <w:rsid w:val="00F85462"/>
    <w:rsid w:val="00F86C1B"/>
    <w:rsid w:val="00F940A2"/>
    <w:rsid w:val="00FA0236"/>
    <w:rsid w:val="00FA0773"/>
    <w:rsid w:val="00FA4F45"/>
    <w:rsid w:val="00FA7BDA"/>
    <w:rsid w:val="00FB1008"/>
    <w:rsid w:val="00FB13BD"/>
    <w:rsid w:val="00FB1F46"/>
    <w:rsid w:val="00FB2739"/>
    <w:rsid w:val="00FB7619"/>
    <w:rsid w:val="00FC22ED"/>
    <w:rsid w:val="00FC5C65"/>
    <w:rsid w:val="00FC71A7"/>
    <w:rsid w:val="00FD1C34"/>
    <w:rsid w:val="00FD1F56"/>
    <w:rsid w:val="00FD23DB"/>
    <w:rsid w:val="00FD2660"/>
    <w:rsid w:val="00FD6350"/>
    <w:rsid w:val="00FE6AEE"/>
    <w:rsid w:val="00FE7815"/>
    <w:rsid w:val="00FE7B9B"/>
    <w:rsid w:val="00FF1393"/>
    <w:rsid w:val="00FF1FBC"/>
    <w:rsid w:val="00FF2F54"/>
    <w:rsid w:val="00FF3811"/>
    <w:rsid w:val="00FF4E37"/>
    <w:rsid w:val="00FF7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DFE"/>
    <w:pPr>
      <w:spacing w:after="200" w:line="276" w:lineRule="auto"/>
    </w:pPr>
    <w:rPr>
      <w:lang w:val="en-US" w:eastAsia="en-US"/>
    </w:rPr>
  </w:style>
  <w:style w:type="paragraph" w:styleId="Heading2">
    <w:name w:val="heading 2"/>
    <w:basedOn w:val="Normal"/>
    <w:link w:val="Heading2Char"/>
    <w:uiPriority w:val="99"/>
    <w:qFormat/>
    <w:rsid w:val="00487D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9"/>
    <w:qFormat/>
    <w:rsid w:val="00487D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9"/>
    <w:qFormat/>
    <w:rsid w:val="00487D7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87D70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87D70"/>
    <w:rPr>
      <w:rFonts w:ascii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487D70"/>
    <w:rPr>
      <w:rFonts w:ascii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rsid w:val="00487D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487D70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836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6637"/>
    <w:rPr>
      <w:rFonts w:ascii="Tahoma" w:hAnsi="Tahoma" w:cs="Tahoma"/>
      <w:sz w:val="16"/>
      <w:szCs w:val="16"/>
    </w:rPr>
  </w:style>
  <w:style w:type="paragraph" w:styleId="ListParagraph">
    <w:name w:val="List Paragraph"/>
    <w:aliases w:val="Bullet Points,Liste Paragraf,Paragraphe de liste PBLH,Graph &amp; Table tite,List_Paragraph,Multilevel para_II,List Paragraph1,Akapit z listą BS,Bullet1,List Paragraph (numbered (a)),Bullets,List Square,WB Para"/>
    <w:basedOn w:val="Normal"/>
    <w:link w:val="ListParagraphChar"/>
    <w:uiPriority w:val="99"/>
    <w:qFormat/>
    <w:rsid w:val="00836637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rsid w:val="00D2781F"/>
    <w:rPr>
      <w:rFonts w:cs="Times New Roman"/>
      <w:i/>
      <w:iCs/>
    </w:rPr>
  </w:style>
  <w:style w:type="character" w:customStyle="1" w:styleId="ListParagraphChar">
    <w:name w:val="List Paragraph Char"/>
    <w:aliases w:val="Bullet Points Char,Liste Paragraf Char,Paragraphe de liste PBLH Char,Graph &amp; Table tite Char,List_Paragraph Char,Multilevel para_II Char,List Paragraph1 Char,Akapit z listą BS Char,Bullet1 Char,List Paragraph (numbered (a)) Char"/>
    <w:basedOn w:val="DefaultParagraphFont"/>
    <w:link w:val="ListParagraph"/>
    <w:uiPriority w:val="99"/>
    <w:locked/>
    <w:rsid w:val="00DB1054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B1054"/>
    <w:rPr>
      <w:rFonts w:cs="Times New Roman"/>
    </w:rPr>
  </w:style>
  <w:style w:type="character" w:customStyle="1" w:styleId="blk">
    <w:name w:val="blk"/>
    <w:basedOn w:val="DefaultParagraphFont"/>
    <w:uiPriority w:val="99"/>
    <w:rsid w:val="00DB1054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rsid w:val="002C5BCD"/>
    <w:pPr>
      <w:spacing w:after="0" w:line="240" w:lineRule="auto"/>
    </w:pPr>
    <w:rPr>
      <w:rFonts w:ascii="Times New Roman" w:hAnsi="Times New Roman" w:cs="Courier New"/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2C5BCD"/>
    <w:rPr>
      <w:rFonts w:ascii="Times New Roman" w:eastAsia="Times New Roman" w:hAnsi="Times New Roman" w:cs="Courier New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rsid w:val="002C5BCD"/>
    <w:rPr>
      <w:rFonts w:cs="Times New Roman"/>
      <w:vertAlign w:val="superscript"/>
    </w:rPr>
  </w:style>
  <w:style w:type="table" w:customStyle="1" w:styleId="TableGrid1">
    <w:name w:val="Table Grid1"/>
    <w:uiPriority w:val="99"/>
    <w:rsid w:val="002C5BCD"/>
    <w:pPr>
      <w:ind w:firstLine="709"/>
      <w:jc w:val="both"/>
    </w:pPr>
    <w:rPr>
      <w:rFonts w:ascii="Times New Roman Tj" w:hAnsi="Times New Roman Tj"/>
      <w:sz w:val="24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2C5BC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E6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E607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E6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E6076"/>
    <w:rPr>
      <w:rFonts w:cs="Times New Roman"/>
    </w:rPr>
  </w:style>
  <w:style w:type="character" w:styleId="Strong">
    <w:name w:val="Strong"/>
    <w:basedOn w:val="DefaultParagraphFont"/>
    <w:uiPriority w:val="99"/>
    <w:qFormat/>
    <w:rsid w:val="004617C9"/>
    <w:rPr>
      <w:rFonts w:cs="Times New Roman"/>
      <w:b/>
      <w:bCs/>
    </w:rPr>
  </w:style>
  <w:style w:type="paragraph" w:styleId="NoSpacing">
    <w:name w:val="No Spacing"/>
    <w:uiPriority w:val="99"/>
    <w:qFormat/>
    <w:rsid w:val="007A74E5"/>
    <w:rPr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7E2B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E2BB5"/>
    <w:rPr>
      <w:rFonts w:ascii="Courier New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035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8</Pages>
  <Words>2014</Words>
  <Characters>11480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Замимаи 2</dc:title>
  <dc:subject/>
  <dc:creator>Nozigul Khushvakhtova</dc:creator>
  <cp:keywords/>
  <dc:description/>
  <cp:lastModifiedBy>User</cp:lastModifiedBy>
  <cp:revision>2</cp:revision>
  <cp:lastPrinted>2020-03-03T10:28:00Z</cp:lastPrinted>
  <dcterms:created xsi:type="dcterms:W3CDTF">2020-03-12T04:23:00Z</dcterms:created>
  <dcterms:modified xsi:type="dcterms:W3CDTF">2020-03-12T04:23:00Z</dcterms:modified>
</cp:coreProperties>
</file>